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671" w14:textId="77777777" w:rsidR="00220BCD" w:rsidRDefault="00220BCD" w:rsidP="009C1747">
      <w:pPr>
        <w:rPr>
          <w:noProof/>
        </w:rPr>
      </w:pPr>
    </w:p>
    <w:p w14:paraId="59781200" w14:textId="77777777" w:rsidR="00494A5F" w:rsidRPr="00494A5F" w:rsidRDefault="00494A5F" w:rsidP="00494A5F"/>
    <w:p w14:paraId="2ADFF24B" w14:textId="77777777" w:rsidR="00494A5F" w:rsidRPr="00494A5F" w:rsidRDefault="00494A5F" w:rsidP="00494A5F"/>
    <w:p w14:paraId="379ACD39" w14:textId="24822BEC" w:rsidR="00494A5F" w:rsidRPr="005F6A1B" w:rsidRDefault="00494A5F" w:rsidP="003D7B15">
      <w:pPr>
        <w:pStyle w:val="Kannennormaaliteksti"/>
        <w:spacing w:line="276" w:lineRule="auto"/>
      </w:pPr>
    </w:p>
    <w:p w14:paraId="515BA927" w14:textId="77777777" w:rsidR="00494A5F" w:rsidRPr="005F6A1B" w:rsidRDefault="00494A5F" w:rsidP="00494A5F">
      <w:pPr>
        <w:pStyle w:val="Otsikko"/>
        <w:jc w:val="both"/>
        <w:rPr>
          <w:lang w:val="en-US"/>
        </w:rPr>
      </w:pPr>
    </w:p>
    <w:p w14:paraId="25C8F7BF" w14:textId="3DFC0AD1" w:rsidR="005F6A1B" w:rsidRPr="000F2DAB" w:rsidRDefault="000F2DAB" w:rsidP="003D7B15">
      <w:pPr>
        <w:pStyle w:val="Kannennormaaliteksti"/>
        <w:rPr>
          <w:lang w:val="fi-FI"/>
        </w:rPr>
      </w:pPr>
      <w:r w:rsidRPr="000F2DAB">
        <w:rPr>
          <w:lang w:val="fi-FI"/>
        </w:rPr>
        <w:t>Raportti</w:t>
      </w:r>
    </w:p>
    <w:p w14:paraId="565C465A" w14:textId="261D9483" w:rsidR="003D7B15" w:rsidRPr="000F2DAB" w:rsidRDefault="000F2DAB" w:rsidP="003D7B15">
      <w:pPr>
        <w:pStyle w:val="Kannennormaaliteksti"/>
        <w:rPr>
          <w:lang w:val="fi-FI"/>
        </w:rPr>
      </w:pPr>
      <w:r w:rsidRPr="000F2DAB">
        <w:rPr>
          <w:lang w:val="fi-FI"/>
        </w:rPr>
        <w:t>Harjoittelu ulkomailla</w:t>
      </w:r>
    </w:p>
    <w:p w14:paraId="1E3A44D2" w14:textId="7ED75B38" w:rsidR="00EA3327" w:rsidRPr="000F2DAB" w:rsidRDefault="000F2DAB" w:rsidP="003D7B15">
      <w:pPr>
        <w:pStyle w:val="Kannenalaotsikko"/>
        <w:jc w:val="left"/>
      </w:pPr>
      <w:r w:rsidRPr="000F2DAB">
        <w:t>Kohdemaa</w:t>
      </w:r>
      <w:r w:rsidR="00EA3327" w:rsidRPr="000F2DAB">
        <w:t xml:space="preserve">, </w:t>
      </w:r>
      <w:r w:rsidRPr="000F2DAB">
        <w:t>harjoittelupaikan virallinen nimi</w:t>
      </w:r>
    </w:p>
    <w:p w14:paraId="307046EF" w14:textId="1AED3DA0" w:rsidR="003D7B15" w:rsidRPr="000F2DAB" w:rsidRDefault="000F2DAB" w:rsidP="003D7B15">
      <w:pPr>
        <w:pStyle w:val="Kannenalaotsikko"/>
        <w:jc w:val="left"/>
      </w:pPr>
      <w:r w:rsidRPr="000F2DAB">
        <w:t>Kesto</w:t>
      </w:r>
      <w:r>
        <w:t xml:space="preserve"> pp</w:t>
      </w:r>
      <w:r w:rsidR="002D2D69" w:rsidRPr="000F2DAB">
        <w:t>.</w:t>
      </w:r>
      <w:r>
        <w:t>kk</w:t>
      </w:r>
      <w:r w:rsidR="002D2D69" w:rsidRPr="000F2DAB">
        <w:t>.</w:t>
      </w:r>
      <w:r w:rsidR="00EA3327" w:rsidRPr="000F2DAB">
        <w:t>202X</w:t>
      </w:r>
      <w:r w:rsidR="00EA3327" w:rsidRPr="000F2DAB">
        <w:rPr>
          <w:b/>
          <w:bCs/>
        </w:rPr>
        <w:t>-</w:t>
      </w:r>
      <w:r w:rsidR="00EA3327" w:rsidRPr="000F2DAB">
        <w:t xml:space="preserve"> </w:t>
      </w:r>
      <w:r>
        <w:t>pp</w:t>
      </w:r>
      <w:r w:rsidR="002D2D69" w:rsidRPr="000F2DAB">
        <w:t>.</w:t>
      </w:r>
      <w:r>
        <w:t>kk</w:t>
      </w:r>
      <w:r w:rsidR="002D2D69" w:rsidRPr="000F2DAB">
        <w:t>.</w:t>
      </w:r>
      <w:r w:rsidR="00EA3327" w:rsidRPr="000F2DAB">
        <w:t>202X</w:t>
      </w:r>
    </w:p>
    <w:p w14:paraId="05A8A129" w14:textId="77777777" w:rsidR="003D7B15" w:rsidRPr="000F2DAB" w:rsidRDefault="003D7B15" w:rsidP="00494A5F">
      <w:pPr>
        <w:pStyle w:val="Kannenalaotsikko"/>
        <w:jc w:val="left"/>
      </w:pPr>
    </w:p>
    <w:p w14:paraId="71CE18EC" w14:textId="77777777" w:rsidR="003D7B15" w:rsidRPr="000F2DAB" w:rsidRDefault="003D7B15" w:rsidP="00494A5F">
      <w:pPr>
        <w:pStyle w:val="Kannenalaotsikko"/>
        <w:jc w:val="left"/>
      </w:pPr>
    </w:p>
    <w:p w14:paraId="646CB5CD" w14:textId="35EB89B2" w:rsidR="00494A5F" w:rsidRPr="000F2DAB" w:rsidRDefault="000F2DAB" w:rsidP="00494A5F">
      <w:pPr>
        <w:pStyle w:val="Kannenalaotsikko"/>
        <w:jc w:val="left"/>
      </w:pPr>
      <w:r w:rsidRPr="000F2DAB">
        <w:t>Tekijä</w:t>
      </w:r>
    </w:p>
    <w:p w14:paraId="5B60AE3F" w14:textId="77777777" w:rsidR="003D7B15" w:rsidRPr="000F2DAB" w:rsidRDefault="003D7B15" w:rsidP="00494A5F">
      <w:pPr>
        <w:pStyle w:val="Kannenalaotsikko"/>
        <w:jc w:val="left"/>
      </w:pPr>
    </w:p>
    <w:p w14:paraId="36D7E07D" w14:textId="77777777" w:rsidR="003D7B15" w:rsidRPr="000F2DAB" w:rsidRDefault="003D7B15" w:rsidP="00494A5F">
      <w:pPr>
        <w:pStyle w:val="Kannenalaotsikko"/>
        <w:jc w:val="left"/>
      </w:pPr>
    </w:p>
    <w:p w14:paraId="329E2BAD" w14:textId="77777777" w:rsidR="003D7B15" w:rsidRPr="000F2DAB" w:rsidRDefault="003D7B15" w:rsidP="00494A5F">
      <w:pPr>
        <w:pStyle w:val="Kannenalaotsikko"/>
        <w:jc w:val="left"/>
      </w:pPr>
    </w:p>
    <w:p w14:paraId="493A698D" w14:textId="16073A56" w:rsidR="005F6A1B" w:rsidRPr="000F2DAB" w:rsidRDefault="000F2DAB" w:rsidP="005F6A1B">
      <w:pPr>
        <w:pStyle w:val="Kannenalaotsikko"/>
        <w:jc w:val="left"/>
      </w:pPr>
      <w:r w:rsidRPr="000F2DAB">
        <w:t>Koulutuksen nimi ja laajuus</w:t>
      </w:r>
      <w:r w:rsidR="005F6A1B" w:rsidRPr="000F2DAB">
        <w:t xml:space="preserve"> (xxx </w:t>
      </w:r>
      <w:r w:rsidR="00416EFD">
        <w:t>op</w:t>
      </w:r>
      <w:r w:rsidR="005F6A1B" w:rsidRPr="000F2DAB">
        <w:t>)</w:t>
      </w:r>
    </w:p>
    <w:p w14:paraId="2E9F9549" w14:textId="77777777" w:rsidR="003D7B15" w:rsidRPr="000F2DAB" w:rsidRDefault="003D7B15" w:rsidP="00494A5F">
      <w:pPr>
        <w:pStyle w:val="Kannenalaotsikko"/>
        <w:jc w:val="left"/>
      </w:pPr>
    </w:p>
    <w:p w14:paraId="10E5A729" w14:textId="77777777" w:rsidR="003D7B15" w:rsidRPr="000F2DAB" w:rsidRDefault="003D7B15" w:rsidP="00494A5F">
      <w:pPr>
        <w:pStyle w:val="Kannenalaotsikko"/>
        <w:jc w:val="left"/>
      </w:pPr>
    </w:p>
    <w:p w14:paraId="1F37E02F" w14:textId="17ACEF63" w:rsidR="000F2DAB" w:rsidRPr="000F2DAB" w:rsidRDefault="000F2DAB" w:rsidP="00494A5F">
      <w:pPr>
        <w:pStyle w:val="Kannenalaotsikko"/>
        <w:jc w:val="left"/>
        <w:sectPr w:rsidR="000F2DAB" w:rsidRPr="000F2DAB" w:rsidSect="00494A5F">
          <w:headerReference w:type="even" r:id="rId8"/>
          <w:footerReference w:type="default" r:id="rId9"/>
          <w:headerReference w:type="first" r:id="rId10"/>
          <w:pgSz w:w="11900" w:h="16840"/>
          <w:pgMar w:top="1417" w:right="1134" w:bottom="1417" w:left="1134" w:header="709" w:footer="709" w:gutter="0"/>
          <w:cols w:space="708"/>
          <w:titlePg/>
          <w:docGrid w:linePitch="360"/>
        </w:sectPr>
      </w:pPr>
      <w:r>
        <w:t>Palautusaika</w:t>
      </w:r>
      <w:r w:rsidRPr="000F2DAB">
        <w:t xml:space="preserve"> muodossa kk/v</w:t>
      </w:r>
      <w:r>
        <w:t>uosi</w:t>
      </w:r>
    </w:p>
    <w:sdt>
      <w:sdtPr>
        <w:rPr>
          <w:rFonts w:ascii="Times New Roman" w:eastAsiaTheme="minorEastAsia" w:hAnsi="Times New Roman" w:cstheme="minorBidi"/>
          <w:b w:val="0"/>
          <w:caps w:val="0"/>
          <w:sz w:val="24"/>
          <w:szCs w:val="24"/>
        </w:rPr>
        <w:id w:val="543187681"/>
        <w:docPartObj>
          <w:docPartGallery w:val="Table of Contents"/>
          <w:docPartUnique/>
        </w:docPartObj>
      </w:sdtPr>
      <w:sdtEndPr>
        <w:rPr>
          <w:rFonts w:cs="Times New Roman (Leipäteksti, m"/>
          <w:bCs/>
          <w:caps/>
        </w:rPr>
      </w:sdtEndPr>
      <w:sdtContent>
        <w:p w14:paraId="3DA01DA7" w14:textId="05AD5C2C" w:rsidR="002221AE" w:rsidRDefault="000F2DAB" w:rsidP="00D5410A">
          <w:pPr>
            <w:pStyle w:val="Sisllysluettelonotsikko"/>
          </w:pPr>
          <w:r>
            <w:t>SISÄLLYS</w:t>
          </w:r>
        </w:p>
        <w:p w14:paraId="429E5A72" w14:textId="77777777" w:rsidR="00D615DD" w:rsidRPr="00D5410A" w:rsidRDefault="00D615DD" w:rsidP="00622CB7">
          <w:pPr>
            <w:pStyle w:val="Sisluet1"/>
          </w:pPr>
        </w:p>
        <w:p w14:paraId="0AC27898" w14:textId="3614DD20" w:rsidR="00DA5428" w:rsidRDefault="001434B3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r>
            <w:rPr>
              <w:sz w:val="28"/>
            </w:rPr>
            <w:fldChar w:fldCharType="begin"/>
          </w:r>
          <w:r>
            <w:instrText xml:space="preserve"> TOC \o "1-3" \h \z \u </w:instrText>
          </w:r>
          <w:r>
            <w:rPr>
              <w:sz w:val="28"/>
            </w:rPr>
            <w:fldChar w:fldCharType="separate"/>
          </w:r>
          <w:hyperlink w:anchor="_Toc193894666" w:history="1">
            <w:r w:rsidR="00DA5428" w:rsidRPr="00997E54">
              <w:rPr>
                <w:rStyle w:val="Hyperlinkki"/>
                <w:lang w:val="en-US"/>
              </w:rPr>
              <w:t>1</w:t>
            </w:r>
            <w:r w:rsidR="00DA5428"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="00DA5428" w:rsidRPr="00997E54">
              <w:rPr>
                <w:rStyle w:val="Hyperlinkki"/>
                <w:lang w:val="en-US"/>
              </w:rPr>
              <w:t>KÄYTÄNNÖN JÄRJESTELYT</w:t>
            </w:r>
            <w:r w:rsidR="00DA5428">
              <w:rPr>
                <w:noProof/>
                <w:webHidden/>
              </w:rPr>
              <w:tab/>
            </w:r>
            <w:r w:rsidR="00DA5428">
              <w:rPr>
                <w:noProof/>
                <w:webHidden/>
              </w:rPr>
              <w:fldChar w:fldCharType="begin"/>
            </w:r>
            <w:r w:rsidR="00DA5428">
              <w:rPr>
                <w:noProof/>
                <w:webHidden/>
              </w:rPr>
              <w:instrText xml:space="preserve"> PAGEREF _Toc193894666 \h </w:instrText>
            </w:r>
            <w:r w:rsidR="00DA5428">
              <w:rPr>
                <w:noProof/>
                <w:webHidden/>
              </w:rPr>
            </w:r>
            <w:r w:rsidR="00DA5428">
              <w:rPr>
                <w:noProof/>
                <w:webHidden/>
              </w:rPr>
              <w:fldChar w:fldCharType="separate"/>
            </w:r>
            <w:r w:rsidR="00DA5428">
              <w:rPr>
                <w:noProof/>
                <w:webHidden/>
              </w:rPr>
              <w:t>3</w:t>
            </w:r>
            <w:r w:rsidR="00DA5428">
              <w:rPr>
                <w:noProof/>
                <w:webHidden/>
              </w:rPr>
              <w:fldChar w:fldCharType="end"/>
            </w:r>
          </w:hyperlink>
        </w:p>
        <w:p w14:paraId="61992832" w14:textId="55797E2D" w:rsidR="00DA5428" w:rsidRDefault="00DA5428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667" w:history="1">
            <w:r w:rsidRPr="00997E54">
              <w:rPr>
                <w:rStyle w:val="Hyperlinkki"/>
                <w:lang w:val="en-US"/>
              </w:rPr>
              <w:t>1.1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  <w:lang w:val="en-US"/>
              </w:rPr>
              <w:t>Harjoittelupaikan hakeminen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80338" w14:textId="2B91335D" w:rsidR="00DA5428" w:rsidRDefault="00DA5428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668" w:history="1">
            <w:r w:rsidRPr="00997E54">
              <w:rPr>
                <w:rStyle w:val="Hyperlinkki"/>
              </w:rPr>
              <w:t>1.2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</w:rPr>
              <w:t>Tarvittavat dokumentit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05B41" w14:textId="59886111" w:rsidR="00DA5428" w:rsidRDefault="00DA5428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669" w:history="1">
            <w:r w:rsidRPr="00997E54">
              <w:rPr>
                <w:rStyle w:val="Hyperlinkki"/>
                <w:lang w:val="en-US"/>
              </w:rPr>
              <w:t>1.3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  <w:lang w:val="en-US"/>
              </w:rPr>
              <w:t>Matkajärjestelyt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099345" w14:textId="02DFFCFA" w:rsidR="00DA5428" w:rsidRDefault="00DA5428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670" w:history="1">
            <w:r w:rsidRPr="00997E54">
              <w:rPr>
                <w:rStyle w:val="Hyperlinkki"/>
              </w:rPr>
              <w:t>1.4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</w:rPr>
              <w:t>Majoitus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3A2EC" w14:textId="73A8CA4C" w:rsidR="00DA5428" w:rsidRDefault="00DA5428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671" w:history="1">
            <w:r w:rsidRPr="00997E54">
              <w:rPr>
                <w:rStyle w:val="Hyperlinkki"/>
              </w:rPr>
              <w:t>1.5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</w:rPr>
              <w:t>Muut käytännön asiat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DFDF1" w14:textId="45A9094D" w:rsidR="00DA5428" w:rsidRDefault="00DA5428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4672" w:history="1">
            <w:r w:rsidRPr="00997E54">
              <w:rPr>
                <w:rStyle w:val="Hyperlinkki"/>
                <w:lang w:val="en-US"/>
              </w:rPr>
              <w:t>2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</w:rPr>
              <w:t>Työharjoittelu ja arki ulkomailla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3E7F6" w14:textId="4D7E27CE" w:rsidR="00DA5428" w:rsidRDefault="00DA5428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673" w:history="1">
            <w:r w:rsidRPr="00997E54">
              <w:rPr>
                <w:rStyle w:val="Hyperlinkki"/>
                <w:lang w:val="en-US"/>
              </w:rPr>
              <w:t>2.1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</w:rPr>
              <w:t>Työtehtävät ja työkulttuuri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680F1" w14:textId="32AE6DD9" w:rsidR="00DA5428" w:rsidRDefault="00DA5428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674" w:history="1">
            <w:r w:rsidRPr="00997E54">
              <w:rPr>
                <w:rStyle w:val="Hyperlinkki"/>
                <w:lang w:val="en-US"/>
              </w:rPr>
              <w:t>2.2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</w:rPr>
              <w:t>Talousasiat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D5658" w14:textId="13F1AE64" w:rsidR="00DA5428" w:rsidRDefault="00DA5428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675" w:history="1">
            <w:r w:rsidRPr="00997E54">
              <w:rPr>
                <w:rStyle w:val="Hyperlinkki"/>
              </w:rPr>
              <w:t>2.3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</w:rPr>
              <w:t>Vapaa-aika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66208" w14:textId="7A9BEF8B" w:rsidR="00DA5428" w:rsidRDefault="00DA5428">
          <w:pPr>
            <w:pStyle w:val="Sisluet2"/>
            <w:rPr>
              <w:rFonts w:asciiTheme="minorHAnsi" w:hAnsiTheme="minorHAnsi"/>
              <w:noProof/>
              <w:sz w:val="22"/>
              <w:szCs w:val="22"/>
            </w:rPr>
          </w:pPr>
          <w:hyperlink w:anchor="_Toc193894676" w:history="1">
            <w:r w:rsidRPr="00997E54">
              <w:rPr>
                <w:rStyle w:val="Hyperlinkki"/>
              </w:rPr>
              <w:t>2.4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</w:rPr>
              <w:t>Paikallinen kulttuuri ja tavat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6BB49B" w14:textId="09C2A9B4" w:rsidR="00DA5428" w:rsidRDefault="00DA5428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4677" w:history="1">
            <w:r w:rsidRPr="00997E54">
              <w:rPr>
                <w:rStyle w:val="Hyperlinkki"/>
                <w:lang w:val="en-US"/>
              </w:rPr>
              <w:t>3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</w:rPr>
              <w:t>Pohdinta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C8721" w14:textId="2F221F80" w:rsidR="00DA5428" w:rsidRDefault="00DA5428">
          <w:pPr>
            <w:pStyle w:val="Sisluet1"/>
            <w:rPr>
              <w:rFonts w:asciiTheme="minorHAnsi" w:hAnsiTheme="minorHAnsi" w:cstheme="minorBidi"/>
              <w:caps w:val="0"/>
              <w:noProof/>
              <w:sz w:val="22"/>
              <w:szCs w:val="22"/>
            </w:rPr>
          </w:pPr>
          <w:hyperlink w:anchor="_Toc193894678" w:history="1">
            <w:r w:rsidRPr="00997E54">
              <w:rPr>
                <w:rStyle w:val="Hyperlinkki"/>
              </w:rPr>
              <w:t>4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</w:rPr>
              <w:tab/>
            </w:r>
            <w:r w:rsidRPr="00997E54">
              <w:rPr>
                <w:rStyle w:val="Hyperlinkki"/>
              </w:rPr>
              <w:t>KUVAT/TILIT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_Toc193894678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248A72" w14:textId="476D8FE3" w:rsidR="009472D9" w:rsidRPr="00622CB7" w:rsidRDefault="001434B3" w:rsidP="00DA5428">
          <w:pPr>
            <w:pStyle w:val="Sisluet1"/>
          </w:pPr>
          <w:r>
            <w:rPr>
              <w:b/>
              <w:bCs/>
            </w:rPr>
            <w:fldChar w:fldCharType="end"/>
          </w:r>
          <w:r w:rsidR="00DA5428">
            <w:rPr>
              <w:bCs/>
            </w:rPr>
            <w:t xml:space="preserve"> </w:t>
          </w:r>
        </w:p>
      </w:sdtContent>
    </w:sdt>
    <w:p w14:paraId="00746DAC" w14:textId="5355F46C" w:rsidR="00A67697" w:rsidRDefault="000F2DAB" w:rsidP="00D5410A">
      <w:pPr>
        <w:pStyle w:val="Otsikko1"/>
        <w:rPr>
          <w:lang w:val="en-US"/>
        </w:rPr>
      </w:pPr>
      <w:bookmarkStart w:id="0" w:name="_Hlk193710180"/>
      <w:bookmarkStart w:id="1" w:name="_Toc193894666"/>
      <w:r>
        <w:rPr>
          <w:lang w:val="en-US"/>
        </w:rPr>
        <w:lastRenderedPageBreak/>
        <w:t xml:space="preserve">KÄYTÄNNÖN </w:t>
      </w:r>
      <w:r w:rsidR="00B203C7">
        <w:rPr>
          <w:lang w:val="en-US"/>
        </w:rPr>
        <w:t>JÄRJESTELYT</w:t>
      </w:r>
      <w:bookmarkEnd w:id="1"/>
    </w:p>
    <w:p w14:paraId="458B448E" w14:textId="12875B68" w:rsidR="00367586" w:rsidRDefault="00B203C7" w:rsidP="0090222F">
      <w:pPr>
        <w:pStyle w:val="Otsikko2"/>
        <w:rPr>
          <w:lang w:val="en-US"/>
        </w:rPr>
      </w:pPr>
      <w:bookmarkStart w:id="2" w:name="_Toc193894667"/>
      <w:proofErr w:type="spellStart"/>
      <w:r>
        <w:rPr>
          <w:lang w:val="en-US"/>
        </w:rPr>
        <w:t>Harjoittelupaikan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hakeminen</w:t>
      </w:r>
      <w:bookmarkEnd w:id="2"/>
      <w:proofErr w:type="spellEnd"/>
    </w:p>
    <w:p w14:paraId="2ACF9585" w14:textId="451895D1" w:rsidR="00367586" w:rsidRPr="00B203C7" w:rsidRDefault="00B203C7" w:rsidP="00367586">
      <w:r w:rsidRPr="00DC7715">
        <w:t xml:space="preserve">Kuvaile harjoittelupaikan hakuprosessia. </w:t>
      </w:r>
      <w:r w:rsidRPr="00B203C7">
        <w:t xml:space="preserve">Voit käyttää </w:t>
      </w:r>
      <w:r w:rsidR="00814969">
        <w:t>apuna</w:t>
      </w:r>
      <w:r w:rsidRPr="00B203C7">
        <w:t xml:space="preserve"> seuraavia </w:t>
      </w:r>
      <w:r w:rsidR="00814969">
        <w:t>kysymyksiä</w:t>
      </w:r>
      <w:r>
        <w:t>:</w:t>
      </w:r>
    </w:p>
    <w:p w14:paraId="6A0D1C4B" w14:textId="74D56A35" w:rsidR="00367586" w:rsidRPr="00B203C7" w:rsidRDefault="00B203C7" w:rsidP="00AB5237">
      <w:pPr>
        <w:pStyle w:val="Eivli"/>
        <w:numPr>
          <w:ilvl w:val="0"/>
          <w:numId w:val="15"/>
        </w:numPr>
        <w:spacing w:line="360" w:lineRule="auto"/>
      </w:pPr>
      <w:r w:rsidRPr="00B203C7">
        <w:t xml:space="preserve">Miten löysit harjoittelupaikan? (esim. </w:t>
      </w:r>
      <w:proofErr w:type="spellStart"/>
      <w:r w:rsidRPr="00B203C7">
        <w:t>Humakin</w:t>
      </w:r>
      <w:proofErr w:type="spellEnd"/>
      <w:r w:rsidRPr="00B203C7">
        <w:t xml:space="preserve"> tiedotuskanavat, työpaikkaportaalit, henkilökohtaiset verkostot)</w:t>
      </w:r>
    </w:p>
    <w:p w14:paraId="6E7AA9E7" w14:textId="77777777" w:rsidR="00B203C7" w:rsidRPr="00DC7715" w:rsidRDefault="00B203C7" w:rsidP="00AB5237">
      <w:pPr>
        <w:pStyle w:val="Eivli"/>
        <w:numPr>
          <w:ilvl w:val="0"/>
          <w:numId w:val="15"/>
        </w:numPr>
        <w:spacing w:line="360" w:lineRule="auto"/>
      </w:pPr>
      <w:r w:rsidRPr="00DC7715">
        <w:t>Millainen oli hakuprosessi? (esim. vaaditut asiakirjat, määräajat, menettelytavat)</w:t>
      </w:r>
    </w:p>
    <w:p w14:paraId="37169B19" w14:textId="6116902C" w:rsidR="00367586" w:rsidRPr="00B203C7" w:rsidRDefault="00B203C7" w:rsidP="00AB5237">
      <w:pPr>
        <w:pStyle w:val="Eivli"/>
        <w:numPr>
          <w:ilvl w:val="0"/>
          <w:numId w:val="15"/>
        </w:numPr>
        <w:spacing w:line="360" w:lineRule="auto"/>
      </w:pPr>
      <w:r w:rsidRPr="00B203C7">
        <w:t>Kuuluiko hakuun haastattelua? Jos ky</w:t>
      </w:r>
      <w:r>
        <w:t xml:space="preserve">llä, kerro </w:t>
      </w:r>
      <w:proofErr w:type="spellStart"/>
      <w:r>
        <w:t>haastetteluprosessista</w:t>
      </w:r>
      <w:proofErr w:type="spellEnd"/>
      <w:r>
        <w:t>.</w:t>
      </w:r>
    </w:p>
    <w:p w14:paraId="2868E3FC" w14:textId="3DB5E3C0" w:rsidR="003E0297" w:rsidRDefault="00B203C7" w:rsidP="0090222F">
      <w:pPr>
        <w:pStyle w:val="Otsikko2"/>
      </w:pPr>
      <w:bookmarkStart w:id="3" w:name="_Toc193894668"/>
      <w:r>
        <w:t>Tarvittavat dokumentit</w:t>
      </w:r>
      <w:bookmarkEnd w:id="3"/>
    </w:p>
    <w:p w14:paraId="05EEFF54" w14:textId="47310FCF" w:rsidR="00B203C7" w:rsidRPr="00B203C7" w:rsidRDefault="00B203C7" w:rsidP="00B203C7">
      <w:pPr>
        <w:pStyle w:val="Luettelokappale"/>
        <w:numPr>
          <w:ilvl w:val="0"/>
          <w:numId w:val="24"/>
        </w:numPr>
      </w:pPr>
      <w:r w:rsidRPr="00B203C7">
        <w:t xml:space="preserve">Luettele </w:t>
      </w:r>
      <w:r>
        <w:t>ulkomaan harjoittelua</w:t>
      </w:r>
      <w:r w:rsidRPr="00B203C7">
        <w:t xml:space="preserve"> varten tarvitsemasi </w:t>
      </w:r>
      <w:r>
        <w:t>dokumentit.</w:t>
      </w:r>
    </w:p>
    <w:p w14:paraId="0A23BC4E" w14:textId="4EF590F3" w:rsidR="00367586" w:rsidRPr="00B203C7" w:rsidRDefault="00B203C7" w:rsidP="00B203C7">
      <w:pPr>
        <w:pStyle w:val="Otsikko2"/>
        <w:rPr>
          <w:lang w:val="en-US"/>
        </w:rPr>
      </w:pPr>
      <w:bookmarkStart w:id="4" w:name="_Toc193894669"/>
      <w:proofErr w:type="spellStart"/>
      <w:r>
        <w:rPr>
          <w:lang w:val="en-US"/>
        </w:rPr>
        <w:t>Matkajärjestelyt</w:t>
      </w:r>
      <w:bookmarkEnd w:id="4"/>
      <w:proofErr w:type="spellEnd"/>
    </w:p>
    <w:p w14:paraId="18AC635F" w14:textId="72455F9C" w:rsidR="00B203C7" w:rsidRPr="00B203C7" w:rsidRDefault="00B203C7" w:rsidP="00B203C7">
      <w:pPr>
        <w:pStyle w:val="Eivli"/>
        <w:numPr>
          <w:ilvl w:val="0"/>
          <w:numId w:val="13"/>
        </w:numPr>
        <w:spacing w:line="360" w:lineRule="auto"/>
      </w:pPr>
      <w:r>
        <w:t xml:space="preserve">Millaisia matkajärjestelyjä teit ja miten matkustit kohteeseen? </w:t>
      </w:r>
      <w:r w:rsidRPr="00B203C7">
        <w:t>(esim. lentojen, junalippujen ja vakuutusten varaaminen).</w:t>
      </w:r>
    </w:p>
    <w:p w14:paraId="286CFDEB" w14:textId="12B7CBC9" w:rsidR="00B203C7" w:rsidRPr="00B203C7" w:rsidRDefault="00B203C7" w:rsidP="00B203C7">
      <w:pPr>
        <w:pStyle w:val="Eivli"/>
        <w:numPr>
          <w:ilvl w:val="0"/>
          <w:numId w:val="13"/>
        </w:numPr>
        <w:spacing w:line="360" w:lineRule="auto"/>
      </w:pPr>
      <w:r>
        <w:t>Miten varmistit sujuvan saapumisen kohdemaahan?</w:t>
      </w:r>
    </w:p>
    <w:p w14:paraId="38C3B6BC" w14:textId="2C2750E6" w:rsidR="00B203C7" w:rsidRPr="00B203C7" w:rsidRDefault="00B203C7" w:rsidP="00B203C7">
      <w:pPr>
        <w:pStyle w:val="Eivli"/>
        <w:numPr>
          <w:ilvl w:val="0"/>
          <w:numId w:val="13"/>
        </w:numPr>
        <w:spacing w:line="360" w:lineRule="auto"/>
      </w:pPr>
      <w:r w:rsidRPr="00B203C7">
        <w:t>Tarvitsitko viisumia tai työlupaa harjoittelua varten? Millainen oli hakuprosessi? (esim. vaaditut asiakirjat, käsittelyaika, kustannukset)</w:t>
      </w:r>
    </w:p>
    <w:p w14:paraId="6388F041" w14:textId="2AEEA6D4" w:rsidR="003E0297" w:rsidRDefault="00B203C7" w:rsidP="0090222F">
      <w:pPr>
        <w:pStyle w:val="Otsikko2"/>
      </w:pPr>
      <w:bookmarkStart w:id="5" w:name="_Toc193894670"/>
      <w:r>
        <w:t>Majoitus</w:t>
      </w:r>
      <w:bookmarkEnd w:id="5"/>
    </w:p>
    <w:p w14:paraId="7B86A795" w14:textId="08336DC9" w:rsidR="00B203C7" w:rsidRPr="00B203C7" w:rsidRDefault="00B203C7" w:rsidP="00B203C7">
      <w:pPr>
        <w:pStyle w:val="Luettelokappale"/>
        <w:numPr>
          <w:ilvl w:val="0"/>
          <w:numId w:val="19"/>
        </w:numPr>
        <w:rPr>
          <w:rFonts w:eastAsia="Times New Roman" w:cs="Times New Roman"/>
        </w:rPr>
      </w:pPr>
      <w:r w:rsidRPr="00B203C7">
        <w:rPr>
          <w:rFonts w:eastAsia="Times New Roman" w:cs="Times New Roman"/>
        </w:rPr>
        <w:t xml:space="preserve">Miten löysit majoituksen ulkomaan oleskelun ajalle? </w:t>
      </w:r>
    </w:p>
    <w:p w14:paraId="77D7F357" w14:textId="005D12EB" w:rsidR="00B203C7" w:rsidRPr="00B203C7" w:rsidRDefault="00B203C7" w:rsidP="00B203C7">
      <w:pPr>
        <w:pStyle w:val="Luettelokappale"/>
        <w:numPr>
          <w:ilvl w:val="0"/>
          <w:numId w:val="19"/>
        </w:numPr>
        <w:rPr>
          <w:rFonts w:eastAsia="Times New Roman" w:cs="Times New Roman"/>
          <w:lang w:val="en-US"/>
        </w:rPr>
      </w:pPr>
      <w:proofErr w:type="spellStart"/>
      <w:r w:rsidRPr="00B203C7">
        <w:rPr>
          <w:rFonts w:eastAsia="Times New Roman" w:cs="Times New Roman"/>
          <w:lang w:val="en-US"/>
        </w:rPr>
        <w:t>Oliko</w:t>
      </w:r>
      <w:proofErr w:type="spellEnd"/>
      <w:r w:rsidRPr="00B203C7">
        <w:rPr>
          <w:rFonts w:eastAsia="Times New Roman" w:cs="Times New Roman"/>
          <w:lang w:val="en-US"/>
        </w:rPr>
        <w:t xml:space="preserve"> </w:t>
      </w:r>
      <w:proofErr w:type="spellStart"/>
      <w:r>
        <w:rPr>
          <w:rFonts w:eastAsia="Times New Roman" w:cs="Times New Roman"/>
          <w:lang w:val="en-US"/>
        </w:rPr>
        <w:t>majoituksen</w:t>
      </w:r>
      <w:proofErr w:type="spellEnd"/>
      <w:r w:rsidRPr="00B203C7">
        <w:rPr>
          <w:rFonts w:eastAsia="Times New Roman" w:cs="Times New Roman"/>
          <w:lang w:val="en-US"/>
        </w:rPr>
        <w:t xml:space="preserve"> </w:t>
      </w:r>
      <w:proofErr w:type="spellStart"/>
      <w:r w:rsidRPr="00B203C7">
        <w:rPr>
          <w:rFonts w:eastAsia="Times New Roman" w:cs="Times New Roman"/>
          <w:lang w:val="en-US"/>
        </w:rPr>
        <w:t>saamisessa</w:t>
      </w:r>
      <w:proofErr w:type="spellEnd"/>
      <w:r w:rsidRPr="00B203C7">
        <w:rPr>
          <w:rFonts w:eastAsia="Times New Roman" w:cs="Times New Roman"/>
          <w:lang w:val="en-US"/>
        </w:rPr>
        <w:t xml:space="preserve"> </w:t>
      </w:r>
      <w:proofErr w:type="spellStart"/>
      <w:r w:rsidRPr="00B203C7">
        <w:rPr>
          <w:rFonts w:eastAsia="Times New Roman" w:cs="Times New Roman"/>
          <w:lang w:val="en-US"/>
        </w:rPr>
        <w:t>haasteita</w:t>
      </w:r>
      <w:proofErr w:type="spellEnd"/>
      <w:r w:rsidRPr="00B203C7">
        <w:rPr>
          <w:rFonts w:eastAsia="Times New Roman" w:cs="Times New Roman"/>
          <w:lang w:val="en-US"/>
        </w:rPr>
        <w:t xml:space="preserve">? </w:t>
      </w:r>
    </w:p>
    <w:p w14:paraId="329F4652" w14:textId="0E9165E0" w:rsidR="00B203C7" w:rsidRPr="00B203C7" w:rsidRDefault="00B203C7" w:rsidP="00B203C7">
      <w:pPr>
        <w:pStyle w:val="Luettelokappale"/>
        <w:numPr>
          <w:ilvl w:val="0"/>
          <w:numId w:val="19"/>
        </w:numPr>
        <w:rPr>
          <w:rFonts w:eastAsia="Times New Roman" w:cs="Times New Roman"/>
        </w:rPr>
      </w:pPr>
      <w:r w:rsidRPr="00B203C7">
        <w:rPr>
          <w:rFonts w:eastAsia="Times New Roman" w:cs="Times New Roman"/>
        </w:rPr>
        <w:t xml:space="preserve">Millaiset olivat asumisolosuhteet? (esim. sijainti, kustannukset, huonetoverit) </w:t>
      </w:r>
    </w:p>
    <w:p w14:paraId="09A9E7FB" w14:textId="6372994E" w:rsidR="00367586" w:rsidRPr="00DC7715" w:rsidRDefault="00B203C7" w:rsidP="00B203C7">
      <w:pPr>
        <w:pStyle w:val="Luettelokappale"/>
        <w:numPr>
          <w:ilvl w:val="0"/>
          <w:numId w:val="19"/>
        </w:numPr>
      </w:pPr>
      <w:r w:rsidRPr="00B203C7">
        <w:rPr>
          <w:rFonts w:eastAsia="Times New Roman" w:cs="Times New Roman"/>
        </w:rPr>
        <w:t xml:space="preserve">Mitä neuvoja antaisit </w:t>
      </w:r>
      <w:r>
        <w:rPr>
          <w:rFonts w:eastAsia="Times New Roman" w:cs="Times New Roman"/>
        </w:rPr>
        <w:t>muille</w:t>
      </w:r>
      <w:r w:rsidRPr="00B203C7">
        <w:rPr>
          <w:rFonts w:eastAsia="Times New Roman" w:cs="Times New Roman"/>
        </w:rPr>
        <w:t xml:space="preserve"> majoituksen löytämiseksi?</w:t>
      </w:r>
    </w:p>
    <w:p w14:paraId="35660DCB" w14:textId="77777777" w:rsidR="00DC7715" w:rsidRDefault="00DC7715" w:rsidP="00DC7715">
      <w:pPr>
        <w:pStyle w:val="Otsikko2"/>
      </w:pPr>
      <w:bookmarkStart w:id="6" w:name="_Toc193894671"/>
      <w:r>
        <w:t>Muut käytännön asiat</w:t>
      </w:r>
      <w:bookmarkEnd w:id="6"/>
    </w:p>
    <w:p w14:paraId="3E702BC3" w14:textId="4E557308" w:rsidR="00DC7715" w:rsidRPr="00B203C7" w:rsidRDefault="00DC7715" w:rsidP="00DC7715">
      <w:r>
        <w:t>Kuvaile muita käytännön järjestelyitä, joita sinun tuli hoitaa ennen vaihtoa tai sen aikana (esim. puhelinliittymä, vakuutukset, rekisteröityminen kohdemaahan, terveydenhuolto, pankkitilin avaaminen).</w:t>
      </w:r>
    </w:p>
    <w:p w14:paraId="692F21DE" w14:textId="63AE3DA5" w:rsidR="001434B3" w:rsidRPr="00AB5237" w:rsidRDefault="00814969" w:rsidP="0090222F">
      <w:pPr>
        <w:pStyle w:val="Otsikko1"/>
        <w:rPr>
          <w:lang w:val="en-US"/>
        </w:rPr>
      </w:pPr>
      <w:bookmarkStart w:id="7" w:name="_Toc193894672"/>
      <w:r w:rsidRPr="00814969">
        <w:lastRenderedPageBreak/>
        <w:t>Työharjoittelu ja arki ulkomailla</w:t>
      </w:r>
      <w:bookmarkEnd w:id="7"/>
    </w:p>
    <w:p w14:paraId="50333783" w14:textId="30CFB616" w:rsidR="001434B3" w:rsidRPr="00AB5237" w:rsidRDefault="00814969" w:rsidP="00207C2C">
      <w:pPr>
        <w:pStyle w:val="Otsikko2"/>
        <w:rPr>
          <w:lang w:val="en-US"/>
        </w:rPr>
      </w:pPr>
      <w:bookmarkStart w:id="8" w:name="_Toc193894673"/>
      <w:r w:rsidRPr="00814969">
        <w:t>Työtehtävät ja työkulttuuri</w:t>
      </w:r>
      <w:bookmarkEnd w:id="8"/>
    </w:p>
    <w:p w14:paraId="574C435D" w14:textId="052C1806" w:rsidR="00B203C7" w:rsidRPr="00B203C7" w:rsidRDefault="00B203C7" w:rsidP="00814969">
      <w:r w:rsidRPr="00B203C7">
        <w:rPr>
          <w:rFonts w:eastAsia="Times New Roman" w:cs="Times New Roman"/>
        </w:rPr>
        <w:t xml:space="preserve">Kuvaile työtehtäviäsi ja työpaikan kulttuuria. </w:t>
      </w:r>
      <w:r w:rsidR="00814969" w:rsidRPr="00B203C7">
        <w:t xml:space="preserve">Voit käyttää </w:t>
      </w:r>
      <w:r w:rsidR="00814969">
        <w:t>apuna</w:t>
      </w:r>
      <w:r w:rsidR="00814969" w:rsidRPr="00B203C7">
        <w:t xml:space="preserve"> seuraavia </w:t>
      </w:r>
      <w:r w:rsidR="00814969">
        <w:t>kysymyksiä:</w:t>
      </w:r>
    </w:p>
    <w:p w14:paraId="6FDC8F2F" w14:textId="77777777" w:rsidR="00814969" w:rsidRPr="00814969" w:rsidRDefault="00814969" w:rsidP="00814969">
      <w:pPr>
        <w:pStyle w:val="Luettelokappale"/>
        <w:numPr>
          <w:ilvl w:val="0"/>
          <w:numId w:val="10"/>
        </w:numPr>
        <w:rPr>
          <w:lang w:val="en-US"/>
        </w:rPr>
      </w:pPr>
      <w:r w:rsidRPr="00814969">
        <w:t xml:space="preserve">Miten paikallinen työkulttuuri erosi siitä, mihin olit tottunut? </w:t>
      </w:r>
      <w:r w:rsidRPr="00814969">
        <w:rPr>
          <w:lang w:val="en-US"/>
        </w:rPr>
        <w:t>(</w:t>
      </w:r>
      <w:proofErr w:type="spellStart"/>
      <w:proofErr w:type="gramStart"/>
      <w:r w:rsidRPr="00814969">
        <w:rPr>
          <w:lang w:val="en-US"/>
        </w:rPr>
        <w:t>esim</w:t>
      </w:r>
      <w:proofErr w:type="spellEnd"/>
      <w:proofErr w:type="gramEnd"/>
      <w:r w:rsidRPr="00814969">
        <w:rPr>
          <w:lang w:val="en-US"/>
        </w:rPr>
        <w:t xml:space="preserve">. </w:t>
      </w:r>
      <w:proofErr w:type="spellStart"/>
      <w:r w:rsidRPr="00814969">
        <w:rPr>
          <w:lang w:val="en-US"/>
        </w:rPr>
        <w:t>hierarkia</w:t>
      </w:r>
      <w:proofErr w:type="spellEnd"/>
      <w:r w:rsidRPr="00814969">
        <w:rPr>
          <w:lang w:val="en-US"/>
        </w:rPr>
        <w:t xml:space="preserve">, </w:t>
      </w:r>
      <w:proofErr w:type="spellStart"/>
      <w:r w:rsidRPr="00814969">
        <w:rPr>
          <w:lang w:val="en-US"/>
        </w:rPr>
        <w:t>viestintätyylit</w:t>
      </w:r>
      <w:proofErr w:type="spellEnd"/>
      <w:r w:rsidRPr="00814969">
        <w:rPr>
          <w:lang w:val="en-US"/>
        </w:rPr>
        <w:t xml:space="preserve">, </w:t>
      </w:r>
      <w:proofErr w:type="spellStart"/>
      <w:r w:rsidRPr="00814969">
        <w:rPr>
          <w:lang w:val="en-US"/>
        </w:rPr>
        <w:t>työn</w:t>
      </w:r>
      <w:proofErr w:type="spellEnd"/>
      <w:r w:rsidRPr="00814969">
        <w:rPr>
          <w:lang w:val="en-US"/>
        </w:rPr>
        <w:t xml:space="preserve"> ja </w:t>
      </w:r>
      <w:proofErr w:type="spellStart"/>
      <w:r w:rsidRPr="00814969">
        <w:rPr>
          <w:lang w:val="en-US"/>
        </w:rPr>
        <w:t>vapaa-ajan</w:t>
      </w:r>
      <w:proofErr w:type="spellEnd"/>
      <w:r w:rsidRPr="00814969">
        <w:rPr>
          <w:lang w:val="en-US"/>
        </w:rPr>
        <w:t xml:space="preserve"> </w:t>
      </w:r>
      <w:proofErr w:type="spellStart"/>
      <w:r w:rsidRPr="00814969">
        <w:rPr>
          <w:lang w:val="en-US"/>
        </w:rPr>
        <w:t>tasapaino</w:t>
      </w:r>
      <w:proofErr w:type="spellEnd"/>
      <w:r w:rsidRPr="00814969">
        <w:rPr>
          <w:lang w:val="en-US"/>
        </w:rPr>
        <w:t>)</w:t>
      </w:r>
    </w:p>
    <w:p w14:paraId="7B6E0192" w14:textId="77777777" w:rsidR="00814969" w:rsidRPr="00814969" w:rsidRDefault="00814969" w:rsidP="00814969">
      <w:pPr>
        <w:pStyle w:val="Luettelokappale"/>
        <w:numPr>
          <w:ilvl w:val="0"/>
          <w:numId w:val="10"/>
        </w:numPr>
        <w:rPr>
          <w:lang w:val="en-US"/>
        </w:rPr>
      </w:pPr>
      <w:proofErr w:type="spellStart"/>
      <w:r w:rsidRPr="00814969">
        <w:rPr>
          <w:lang w:val="en-US"/>
        </w:rPr>
        <w:t>Kohtasitko</w:t>
      </w:r>
      <w:proofErr w:type="spellEnd"/>
      <w:r w:rsidRPr="00814969">
        <w:rPr>
          <w:lang w:val="en-US"/>
        </w:rPr>
        <w:t xml:space="preserve"> </w:t>
      </w:r>
      <w:proofErr w:type="spellStart"/>
      <w:r w:rsidRPr="00814969">
        <w:rPr>
          <w:lang w:val="en-US"/>
        </w:rPr>
        <w:t>haasteita</w:t>
      </w:r>
      <w:proofErr w:type="spellEnd"/>
      <w:r w:rsidRPr="00814969">
        <w:rPr>
          <w:lang w:val="en-US"/>
        </w:rPr>
        <w:t xml:space="preserve"> </w:t>
      </w:r>
      <w:proofErr w:type="spellStart"/>
      <w:r w:rsidRPr="00814969">
        <w:rPr>
          <w:lang w:val="en-US"/>
        </w:rPr>
        <w:t>työympäristöön</w:t>
      </w:r>
      <w:proofErr w:type="spellEnd"/>
      <w:r w:rsidRPr="00814969">
        <w:rPr>
          <w:lang w:val="en-US"/>
        </w:rPr>
        <w:t xml:space="preserve"> </w:t>
      </w:r>
      <w:proofErr w:type="spellStart"/>
      <w:r w:rsidRPr="00814969">
        <w:rPr>
          <w:lang w:val="en-US"/>
        </w:rPr>
        <w:t>sopeutumisessa</w:t>
      </w:r>
      <w:proofErr w:type="spellEnd"/>
      <w:r w:rsidRPr="00814969">
        <w:rPr>
          <w:lang w:val="en-US"/>
        </w:rPr>
        <w:t>?</w:t>
      </w:r>
    </w:p>
    <w:p w14:paraId="463F35D9" w14:textId="77777777" w:rsidR="00814969" w:rsidRPr="00814969" w:rsidRDefault="00814969" w:rsidP="00814969">
      <w:pPr>
        <w:pStyle w:val="Luettelokappale"/>
        <w:numPr>
          <w:ilvl w:val="0"/>
          <w:numId w:val="10"/>
        </w:numPr>
      </w:pPr>
      <w:r w:rsidRPr="00814969">
        <w:t>Millaista tukea ja ohjausta sait työpaikalla?</w:t>
      </w:r>
    </w:p>
    <w:p w14:paraId="2CEFC99C" w14:textId="339CD66D" w:rsidR="008472AA" w:rsidRPr="008472AA" w:rsidRDefault="00814969" w:rsidP="008472AA">
      <w:pPr>
        <w:pStyle w:val="Otsikko2"/>
        <w:rPr>
          <w:lang w:val="en-US"/>
        </w:rPr>
      </w:pPr>
      <w:bookmarkStart w:id="9" w:name="_Toc193894674"/>
      <w:r>
        <w:t>Talousasiat</w:t>
      </w:r>
      <w:bookmarkEnd w:id="9"/>
    </w:p>
    <w:p w14:paraId="274E2B7C" w14:textId="4480F49F" w:rsidR="00814969" w:rsidRPr="00814969" w:rsidRDefault="00814969" w:rsidP="00814969">
      <w:pPr>
        <w:pStyle w:val="Luettelokappale"/>
        <w:numPr>
          <w:ilvl w:val="0"/>
          <w:numId w:val="26"/>
        </w:numPr>
      </w:pPr>
      <w:r w:rsidRPr="00814969">
        <w:t>Saitko palkkaa tai muuta taloudellista korvausta?</w:t>
      </w:r>
    </w:p>
    <w:p w14:paraId="5F7BC360" w14:textId="7D5EF209" w:rsidR="00AB5237" w:rsidRPr="00814969" w:rsidRDefault="00814969" w:rsidP="00AB5237">
      <w:pPr>
        <w:pStyle w:val="Luettelokappale"/>
        <w:numPr>
          <w:ilvl w:val="0"/>
          <w:numId w:val="10"/>
        </w:numPr>
      </w:pPr>
      <w:r>
        <w:t>Tehtiinkö palkastasi</w:t>
      </w:r>
      <w:r w:rsidRPr="00814969">
        <w:t xml:space="preserve"> vero- tai muita vähennyksiä</w:t>
      </w:r>
      <w:r>
        <w:t>, jotka olisi hyvä ottaa huomioon</w:t>
      </w:r>
      <w:r w:rsidRPr="00814969">
        <w:t>?</w:t>
      </w:r>
    </w:p>
    <w:p w14:paraId="69E4B7FB" w14:textId="70442598" w:rsidR="00DC7715" w:rsidRPr="009C6F44" w:rsidRDefault="00DC7715" w:rsidP="00DC7715">
      <w:pPr>
        <w:pStyle w:val="Luettelokappale"/>
        <w:numPr>
          <w:ilvl w:val="0"/>
          <w:numId w:val="10"/>
        </w:numPr>
      </w:pPr>
      <w:bookmarkStart w:id="10" w:name="_Hlk193894074"/>
      <w:r>
        <w:t>Millaiset olivat elinkustannukset kohdemaassa? (esim. ruoka, julkinen liikenne, vapaa-ajan aktiviteetit)</w:t>
      </w:r>
    </w:p>
    <w:bookmarkEnd w:id="10"/>
    <w:p w14:paraId="17621E21" w14:textId="6336DDB2" w:rsidR="001434B3" w:rsidRDefault="00814969" w:rsidP="00207C2C">
      <w:pPr>
        <w:pStyle w:val="Otsikko2"/>
      </w:pPr>
      <w:r w:rsidRPr="00814969">
        <w:rPr>
          <w:rFonts w:ascii="Times New Roman" w:eastAsiaTheme="minorEastAsia" w:hAnsi="Times New Roman" w:cstheme="minorBidi"/>
          <w:b w:val="0"/>
          <w:szCs w:val="24"/>
        </w:rPr>
        <w:t xml:space="preserve"> </w:t>
      </w:r>
      <w:bookmarkStart w:id="11" w:name="_Toc193894675"/>
      <w:r w:rsidRPr="00814969">
        <w:t>Vapaa-aika</w:t>
      </w:r>
      <w:bookmarkEnd w:id="11"/>
    </w:p>
    <w:p w14:paraId="218813FA" w14:textId="09CC31A5" w:rsidR="00814969" w:rsidRPr="00814969" w:rsidRDefault="00814969" w:rsidP="00814969">
      <w:pPr>
        <w:pStyle w:val="Luettelokappale"/>
        <w:numPr>
          <w:ilvl w:val="0"/>
          <w:numId w:val="20"/>
        </w:numPr>
      </w:pPr>
      <w:r w:rsidRPr="00814969">
        <w:t>Miten vietit vapaa-aikaasi? (esim. harrastukset, urheilu, kaupun</w:t>
      </w:r>
      <w:r>
        <w:t>kiin tutustuminen</w:t>
      </w:r>
      <w:r w:rsidRPr="00814969">
        <w:t>)</w:t>
      </w:r>
    </w:p>
    <w:p w14:paraId="67CCC6DD" w14:textId="3742F173" w:rsidR="00814969" w:rsidRPr="00814969" w:rsidRDefault="00814969" w:rsidP="00814969">
      <w:pPr>
        <w:pStyle w:val="Luettelokappale"/>
        <w:numPr>
          <w:ilvl w:val="0"/>
          <w:numId w:val="20"/>
        </w:numPr>
      </w:pPr>
      <w:r w:rsidRPr="00814969">
        <w:t>Osallistuitko</w:t>
      </w:r>
      <w:r>
        <w:t xml:space="preserve"> joihinkin</w:t>
      </w:r>
      <w:r w:rsidRPr="00814969">
        <w:t xml:space="preserve"> paikallisiin tapahtumiin tai aktiviteetteihin?</w:t>
      </w:r>
    </w:p>
    <w:p w14:paraId="36CC1CD0" w14:textId="733EF2A7" w:rsidR="00814969" w:rsidRPr="00814969" w:rsidRDefault="00814969" w:rsidP="00814969">
      <w:pPr>
        <w:pStyle w:val="Luettelokappale"/>
        <w:numPr>
          <w:ilvl w:val="0"/>
          <w:numId w:val="20"/>
        </w:numPr>
      </w:pPr>
      <w:r w:rsidRPr="00814969">
        <w:t>Saitko tilaisuuksia verkostoitua työtovereiden tai muiden harjoittelijoiden kanssa?</w:t>
      </w:r>
    </w:p>
    <w:p w14:paraId="0DEF1245" w14:textId="4F7A2FC1" w:rsidR="00814969" w:rsidRPr="00814969" w:rsidRDefault="00814969" w:rsidP="00814969">
      <w:pPr>
        <w:pStyle w:val="Luettelokappale"/>
        <w:numPr>
          <w:ilvl w:val="0"/>
          <w:numId w:val="20"/>
        </w:numPr>
      </w:pPr>
      <w:r w:rsidRPr="00814969">
        <w:t>Matkustitko tai vierailitko lähikaupungeissa harjoittelun aikana?</w:t>
      </w:r>
    </w:p>
    <w:p w14:paraId="645CF2E9" w14:textId="357136FE" w:rsidR="00AB5237" w:rsidRDefault="00814969" w:rsidP="00AB5237">
      <w:pPr>
        <w:pStyle w:val="Otsikko2"/>
      </w:pPr>
      <w:bookmarkStart w:id="12" w:name="_Toc193894676"/>
      <w:r w:rsidRPr="00814969">
        <w:t>Paikallinen kulttuuri ja tavat</w:t>
      </w:r>
      <w:bookmarkEnd w:id="12"/>
    </w:p>
    <w:p w14:paraId="2F3BC92F" w14:textId="3D855E62" w:rsidR="00814969" w:rsidRPr="00814969" w:rsidRDefault="00814969" w:rsidP="00814969">
      <w:pPr>
        <w:pStyle w:val="Luettelokappale"/>
        <w:numPr>
          <w:ilvl w:val="0"/>
          <w:numId w:val="22"/>
        </w:numPr>
      </w:pPr>
      <w:r>
        <w:t xml:space="preserve">Erosiko </w:t>
      </w:r>
      <w:r w:rsidRPr="00814969">
        <w:t>paikallinen kulttuuri omastasi? Oliko jotain samankaltaisuuksia?</w:t>
      </w:r>
    </w:p>
    <w:p w14:paraId="14A052CE" w14:textId="5DB529A9" w:rsidR="00814969" w:rsidRPr="00814969" w:rsidRDefault="00814969" w:rsidP="00814969">
      <w:pPr>
        <w:pStyle w:val="Luettelokappale"/>
        <w:numPr>
          <w:ilvl w:val="0"/>
          <w:numId w:val="22"/>
        </w:numPr>
      </w:pPr>
      <w:r w:rsidRPr="00814969">
        <w:t xml:space="preserve">Muuttiko </w:t>
      </w:r>
      <w:r w:rsidR="009C6F44">
        <w:t>kokemuksesi</w:t>
      </w:r>
      <w:r>
        <w:t xml:space="preserve"> aiempia </w:t>
      </w:r>
      <w:r w:rsidRPr="00814969">
        <w:t>käsity</w:t>
      </w:r>
      <w:r>
        <w:t xml:space="preserve">ksiäsi </w:t>
      </w:r>
      <w:r w:rsidRPr="00814969">
        <w:t>tai omi</w:t>
      </w:r>
      <w:r>
        <w:t xml:space="preserve">a </w:t>
      </w:r>
      <w:r w:rsidRPr="00814969">
        <w:t>ennakkoluulo</w:t>
      </w:r>
      <w:r>
        <w:t>jasi</w:t>
      </w:r>
      <w:r w:rsidRPr="00814969">
        <w:t>?</w:t>
      </w:r>
    </w:p>
    <w:p w14:paraId="2F50ABBC" w14:textId="31DF75E1" w:rsidR="00814969" w:rsidRPr="00814969" w:rsidRDefault="00814969" w:rsidP="00814969">
      <w:pPr>
        <w:pStyle w:val="Luettelokappale"/>
        <w:numPr>
          <w:ilvl w:val="0"/>
          <w:numId w:val="22"/>
        </w:numPr>
      </w:pPr>
      <w:r w:rsidRPr="00814969">
        <w:t>Miten lähestyit kulttuurisen monimuotoisuuden ymmärtämistä ja kunnioittamista</w:t>
      </w:r>
      <w:r>
        <w:t xml:space="preserve"> ulkomaan </w:t>
      </w:r>
      <w:r w:rsidR="009C6F44">
        <w:t>oleskelun</w:t>
      </w:r>
      <w:r>
        <w:t xml:space="preserve"> aikana</w:t>
      </w:r>
      <w:r w:rsidRPr="00814969">
        <w:t>?</w:t>
      </w:r>
    </w:p>
    <w:p w14:paraId="56BAE0AF" w14:textId="312AA98E" w:rsidR="00814969" w:rsidRPr="00814969" w:rsidRDefault="00814969" w:rsidP="00814969">
      <w:pPr>
        <w:pStyle w:val="Luettelokappale"/>
        <w:numPr>
          <w:ilvl w:val="0"/>
          <w:numId w:val="22"/>
        </w:numPr>
      </w:pPr>
      <w:r w:rsidRPr="00814969">
        <w:t xml:space="preserve">Oliko jotain perinteitä, juhlapäiviä tai tapoja, jotka </w:t>
      </w:r>
      <w:r w:rsidR="009C6F44">
        <w:t>jäivät</w:t>
      </w:r>
      <w:r w:rsidRPr="00814969">
        <w:t xml:space="preserve"> erityisesti</w:t>
      </w:r>
      <w:r w:rsidR="009C6F44">
        <w:t xml:space="preserve"> mieleen</w:t>
      </w:r>
      <w:r w:rsidRPr="00814969">
        <w:t>?</w:t>
      </w:r>
    </w:p>
    <w:p w14:paraId="3B680138" w14:textId="500F5232" w:rsidR="007E0AC2" w:rsidRPr="009C6F44" w:rsidRDefault="009C6F44" w:rsidP="007E0AC2">
      <w:pPr>
        <w:pStyle w:val="Luettelokappale"/>
        <w:numPr>
          <w:ilvl w:val="0"/>
          <w:numId w:val="22"/>
        </w:numPr>
      </w:pPr>
      <w:r w:rsidRPr="009C6F44">
        <w:t>Tuntuiko jokin asia uudessa kulttuurissa aluksi hämmentävältä tai vaikealta? Miten sopeuduit?</w:t>
      </w:r>
    </w:p>
    <w:p w14:paraId="2003A2E7" w14:textId="5B21B82E" w:rsidR="00604F45" w:rsidRDefault="009C6F44" w:rsidP="003E0297">
      <w:pPr>
        <w:pStyle w:val="Otsikko1"/>
        <w:rPr>
          <w:lang w:val="en-US"/>
        </w:rPr>
      </w:pPr>
      <w:bookmarkStart w:id="13" w:name="_Toc193894677"/>
      <w:r w:rsidRPr="009C6F44">
        <w:lastRenderedPageBreak/>
        <w:t>Pohdinta</w:t>
      </w:r>
      <w:bookmarkEnd w:id="13"/>
    </w:p>
    <w:p w14:paraId="705D658A" w14:textId="55237E9D" w:rsidR="0022165A" w:rsidRPr="009C6F44" w:rsidRDefault="009C6F44" w:rsidP="0022165A">
      <w:r w:rsidRPr="009C6F44">
        <w:t>Pohdi</w:t>
      </w:r>
      <w:r>
        <w:t xml:space="preserve"> ulkomaan</w:t>
      </w:r>
      <w:r w:rsidRPr="009C6F44">
        <w:t xml:space="preserve"> </w:t>
      </w:r>
      <w:r>
        <w:t>harjoittelukokemustasi käyttäen apuna</w:t>
      </w:r>
      <w:r w:rsidRPr="009C6F44">
        <w:t xml:space="preserve"> seuraavia kysymyksiä:</w:t>
      </w:r>
    </w:p>
    <w:p w14:paraId="6FF07C00" w14:textId="79E57402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>Mitä opit ulkomailla oleskelusi aikana?</w:t>
      </w:r>
    </w:p>
    <w:p w14:paraId="4CC9BFA4" w14:textId="6A9578AB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>Kohtasitko ennakkoluuloja joko itseesi kohdistuen tai itsessäsi muita kohtaan?</w:t>
      </w:r>
    </w:p>
    <w:p w14:paraId="41817F3C" w14:textId="7A215709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>Miten harjoittelu vaikutti tulevaisuuden opinto- tai urasuunnitelmiisi?</w:t>
      </w:r>
    </w:p>
    <w:p w14:paraId="7B7684FC" w14:textId="35D15B40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>Muuttiko kansainvälinen kokemus käsitystäsi omasta alastasi?</w:t>
      </w:r>
    </w:p>
    <w:p w14:paraId="71A94B83" w14:textId="3C478C93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>Suosittelisitko tätä harjoittelua muille opiskelijoille? Miksi tai miksi ei?</w:t>
      </w:r>
    </w:p>
    <w:p w14:paraId="3F8CF3B1" w14:textId="6A1F042B" w:rsidR="009C6F44" w:rsidRPr="009C6F44" w:rsidRDefault="009C6F44" w:rsidP="009C6F44">
      <w:pPr>
        <w:pStyle w:val="Luettelokappale"/>
        <w:numPr>
          <w:ilvl w:val="0"/>
          <w:numId w:val="11"/>
        </w:numPr>
      </w:pPr>
      <w:r w:rsidRPr="009C6F44">
        <w:t xml:space="preserve">Onko sinulla muita hyödyllisiä vinkkejä? (esim. </w:t>
      </w:r>
      <w:r w:rsidR="005A2B4C">
        <w:t>verkkosivuja asuntojen etsimiseen</w:t>
      </w:r>
      <w:r w:rsidRPr="009C6F44">
        <w:t>, hyödylliset sovellukset)</w:t>
      </w:r>
    </w:p>
    <w:p w14:paraId="79F71908" w14:textId="77777777" w:rsidR="00B75DDD" w:rsidRPr="009C6F44" w:rsidRDefault="00B75DDD" w:rsidP="00AA55DC"/>
    <w:p w14:paraId="17884A5C" w14:textId="77777777" w:rsidR="00B75DDD" w:rsidRPr="009C6F44" w:rsidRDefault="00B75DDD" w:rsidP="001E5DC1">
      <w:pPr>
        <w:tabs>
          <w:tab w:val="left" w:pos="3670"/>
        </w:tabs>
        <w:sectPr w:rsidR="00B75DDD" w:rsidRPr="009C6F44" w:rsidSect="00D336BE">
          <w:headerReference w:type="default" r:id="rId11"/>
          <w:pgSz w:w="11900" w:h="16840" w:code="9"/>
          <w:pgMar w:top="1418" w:right="1134" w:bottom="1418" w:left="1701" w:header="567" w:footer="709" w:gutter="0"/>
          <w:cols w:space="708"/>
          <w:docGrid w:linePitch="360"/>
        </w:sectPr>
      </w:pPr>
    </w:p>
    <w:p w14:paraId="53988CE3" w14:textId="02A65A47" w:rsidR="00CD1A19" w:rsidRPr="009C6F44" w:rsidRDefault="00CD1A19" w:rsidP="00CD1A19">
      <w:pPr>
        <w:pStyle w:val="Otsikko1"/>
      </w:pPr>
      <w:bookmarkStart w:id="14" w:name="_Hlk193466235"/>
      <w:bookmarkStart w:id="15" w:name="_Toc193894678"/>
      <w:bookmarkEnd w:id="0"/>
      <w:r>
        <w:lastRenderedPageBreak/>
        <w:t>KUVAT/TILI</w:t>
      </w:r>
      <w:r>
        <w:t>T</w:t>
      </w:r>
      <w:bookmarkEnd w:id="15"/>
    </w:p>
    <w:bookmarkEnd w:id="14"/>
    <w:p w14:paraId="280E4CEE" w14:textId="1082CC7E" w:rsidR="00CD1A19" w:rsidRPr="00CD1A19" w:rsidRDefault="00CD1A19" w:rsidP="00CD1A19">
      <w:r w:rsidRPr="009C6F44">
        <w:t xml:space="preserve">Voit halutessasi lisätä </w:t>
      </w:r>
      <w:r>
        <w:t xml:space="preserve">raportin loppuun kuvia </w:t>
      </w:r>
      <w:r>
        <w:t>harjoittelustasi</w:t>
      </w:r>
      <w:r>
        <w:t xml:space="preserve">. </w:t>
      </w:r>
      <w:r w:rsidRPr="00AF05CB">
        <w:t>Jos pidit blogia, sosiaalisen median tiliä tai</w:t>
      </w:r>
      <w:r>
        <w:t xml:space="preserve"> muuta vastaavaa, voit jakaa sen URL-osoitteen tähän.</w:t>
      </w:r>
    </w:p>
    <w:p w14:paraId="47AA0314" w14:textId="77777777" w:rsidR="00CD1A19" w:rsidRDefault="00CD1A19" w:rsidP="00CD1A19">
      <w:r>
        <w:t>Voit nimetä otsikon uudelleen vastaamaan sisältöä.</w:t>
      </w:r>
    </w:p>
    <w:p w14:paraId="6044EE14" w14:textId="77777777" w:rsidR="00CD1A19" w:rsidRPr="00AF05CB" w:rsidRDefault="00CD1A19" w:rsidP="00CD1A19">
      <w:r w:rsidRPr="00AF05CB">
        <w:t>Ellet halua jakaa kuvia tai sos</w:t>
      </w:r>
      <w:r>
        <w:t>iaalisen median tiliä, poista otsikko ja päivitä sisällysluettelo.</w:t>
      </w:r>
    </w:p>
    <w:p w14:paraId="5D1FF57D" w14:textId="77777777" w:rsidR="00934DAE" w:rsidRPr="009C6F44" w:rsidRDefault="00934DAE" w:rsidP="001434B3"/>
    <w:p w14:paraId="2E199A86" w14:textId="77777777" w:rsidR="00934DAE" w:rsidRPr="009C6F44" w:rsidRDefault="00934DAE" w:rsidP="001434B3"/>
    <w:p w14:paraId="2749BF8D" w14:textId="77777777" w:rsidR="00D336BE" w:rsidRPr="009C6F44" w:rsidRDefault="00D336BE" w:rsidP="001434B3"/>
    <w:p w14:paraId="534658E4" w14:textId="77777777" w:rsidR="00D336BE" w:rsidRPr="009C6F44" w:rsidRDefault="00D336BE" w:rsidP="001434B3"/>
    <w:p w14:paraId="4CCD0668" w14:textId="77777777" w:rsidR="00D336BE" w:rsidRPr="009C6F44" w:rsidRDefault="00D336BE" w:rsidP="001434B3"/>
    <w:p w14:paraId="707BACFA" w14:textId="77777777" w:rsidR="00D336BE" w:rsidRPr="009C6F44" w:rsidRDefault="00D336BE" w:rsidP="001434B3"/>
    <w:p w14:paraId="53A7F3EC" w14:textId="77777777" w:rsidR="00D336BE" w:rsidRPr="009C6F44" w:rsidRDefault="00D336BE" w:rsidP="001434B3"/>
    <w:p w14:paraId="6D457D5F" w14:textId="77777777" w:rsidR="00D336BE" w:rsidRPr="009C6F44" w:rsidRDefault="00D336BE" w:rsidP="001434B3"/>
    <w:p w14:paraId="1DE7A125" w14:textId="77777777" w:rsidR="00D336BE" w:rsidRPr="009C6F44" w:rsidRDefault="00D336BE" w:rsidP="001434B3"/>
    <w:p w14:paraId="5A1DD731" w14:textId="77777777" w:rsidR="00D336BE" w:rsidRPr="009C6F44" w:rsidRDefault="00D336BE" w:rsidP="001434B3"/>
    <w:p w14:paraId="45D548F8" w14:textId="77777777" w:rsidR="00D336BE" w:rsidRPr="009C6F44" w:rsidRDefault="00D336BE" w:rsidP="001434B3"/>
    <w:p w14:paraId="225D2797" w14:textId="77777777" w:rsidR="00D336BE" w:rsidRPr="009C6F44" w:rsidRDefault="00D336BE" w:rsidP="001434B3"/>
    <w:p w14:paraId="6AC488FF" w14:textId="77777777" w:rsidR="00D336BE" w:rsidRPr="009C6F44" w:rsidRDefault="00D336BE" w:rsidP="001434B3"/>
    <w:p w14:paraId="10C880DF" w14:textId="77777777" w:rsidR="00D336BE" w:rsidRPr="009C6F44" w:rsidRDefault="00D336BE" w:rsidP="001434B3"/>
    <w:p w14:paraId="7704A394" w14:textId="77777777" w:rsidR="00D336BE" w:rsidRPr="009C6F44" w:rsidRDefault="00D336BE" w:rsidP="001434B3"/>
    <w:p w14:paraId="08046A4B" w14:textId="77777777" w:rsidR="00D336BE" w:rsidRPr="009C6F44" w:rsidRDefault="00D336BE" w:rsidP="001434B3"/>
    <w:p w14:paraId="2C6E66BC" w14:textId="77777777" w:rsidR="00D336BE" w:rsidRPr="009C6F44" w:rsidRDefault="00D336BE" w:rsidP="001434B3"/>
    <w:p w14:paraId="22680993" w14:textId="77777777" w:rsidR="00D336BE" w:rsidRPr="009C6F44" w:rsidRDefault="00D336BE" w:rsidP="001434B3"/>
    <w:sectPr w:rsidR="00D336BE" w:rsidRPr="009C6F44" w:rsidSect="00D336BE">
      <w:headerReference w:type="default" r:id="rId12"/>
      <w:pgSz w:w="11900" w:h="16840" w:code="9"/>
      <w:pgMar w:top="1418" w:right="1134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E542E" w14:textId="77777777" w:rsidR="00673FE3" w:rsidRDefault="00673FE3" w:rsidP="00521D63">
      <w:r>
        <w:separator/>
      </w:r>
    </w:p>
  </w:endnote>
  <w:endnote w:type="continuationSeparator" w:id="0">
    <w:p w14:paraId="253041F6" w14:textId="77777777" w:rsidR="00673FE3" w:rsidRDefault="00673FE3" w:rsidP="0052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 New Roman (Leipäteksti, m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886D" w14:textId="77777777" w:rsidR="00F44379" w:rsidRDefault="003262E0">
    <w:pPr>
      <w:pStyle w:val="Ala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35ED1C" wp14:editId="09D5FD4D">
          <wp:simplePos x="0" y="0"/>
          <wp:positionH relativeFrom="margin">
            <wp:posOffset>6078071</wp:posOffset>
          </wp:positionH>
          <wp:positionV relativeFrom="margin">
            <wp:align>bottom</wp:align>
          </wp:positionV>
          <wp:extent cx="140400" cy="2437200"/>
          <wp:effectExtent l="0" t="0" r="0" b="1270"/>
          <wp:wrapNone/>
          <wp:docPr id="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400" cy="24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DD107" w14:textId="77777777" w:rsidR="00673FE3" w:rsidRDefault="00673FE3" w:rsidP="00521D63">
      <w:r>
        <w:separator/>
      </w:r>
    </w:p>
  </w:footnote>
  <w:footnote w:type="continuationSeparator" w:id="0">
    <w:p w14:paraId="660937CA" w14:textId="77777777" w:rsidR="00673FE3" w:rsidRDefault="00673FE3" w:rsidP="00521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52BC" w14:textId="77777777" w:rsidR="00B905FA" w:rsidRDefault="00B905FA">
    <w:pPr>
      <w:pStyle w:val="Yltunniste"/>
      <w:jc w:val="right"/>
    </w:pPr>
  </w:p>
  <w:p w14:paraId="26F0C054" w14:textId="77777777" w:rsidR="00B905FA" w:rsidRDefault="00B905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8D28" w14:textId="7F2E0C45" w:rsidR="00B905FA" w:rsidRDefault="003D7B15">
    <w:pPr>
      <w:pStyle w:val="Yltunniste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6D2DDD" wp14:editId="59F00C73">
          <wp:simplePos x="0" y="0"/>
          <wp:positionH relativeFrom="column">
            <wp:posOffset>-626607</wp:posOffset>
          </wp:positionH>
          <wp:positionV relativeFrom="paragraph">
            <wp:posOffset>-423932</wp:posOffset>
          </wp:positionV>
          <wp:extent cx="7434470" cy="10516472"/>
          <wp:effectExtent l="0" t="0" r="0" b="0"/>
          <wp:wrapNone/>
          <wp:docPr id="3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4470" cy="10516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407EE" w14:textId="6907F6CB" w:rsidR="00B905FA" w:rsidRDefault="00B905FA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8920474"/>
      <w:docPartObj>
        <w:docPartGallery w:val="Page Numbers (Top of Page)"/>
        <w:docPartUnique/>
      </w:docPartObj>
    </w:sdtPr>
    <w:sdtEndPr/>
    <w:sdtContent>
      <w:p w14:paraId="6C09B5C3" w14:textId="77777777" w:rsidR="00D336BE" w:rsidRDefault="00D336BE">
        <w:pPr>
          <w:pStyle w:val="Yltunniste"/>
          <w:jc w:val="right"/>
        </w:pPr>
        <w:r w:rsidRPr="00D336BE">
          <w:rPr>
            <w:rFonts w:cstheme="minorHAnsi"/>
            <w:szCs w:val="20"/>
          </w:rPr>
          <w:fldChar w:fldCharType="begin"/>
        </w:r>
        <w:r w:rsidRPr="00D336BE">
          <w:rPr>
            <w:rFonts w:cstheme="minorHAnsi"/>
            <w:szCs w:val="20"/>
          </w:rPr>
          <w:instrText>PAGE   \* MERGEFORMAT</w:instrText>
        </w:r>
        <w:r w:rsidRPr="00D336BE">
          <w:rPr>
            <w:rFonts w:cstheme="minorHAnsi"/>
            <w:szCs w:val="20"/>
          </w:rPr>
          <w:fldChar w:fldCharType="separate"/>
        </w:r>
        <w:r w:rsidRPr="00D336BE">
          <w:rPr>
            <w:rFonts w:cstheme="minorHAnsi"/>
            <w:szCs w:val="20"/>
          </w:rPr>
          <w:t>2</w:t>
        </w:r>
        <w:r w:rsidRPr="00D336BE">
          <w:rPr>
            <w:rFonts w:cstheme="minorHAnsi"/>
            <w:szCs w:val="20"/>
          </w:rPr>
          <w:fldChar w:fldCharType="end"/>
        </w:r>
      </w:p>
    </w:sdtContent>
  </w:sdt>
  <w:p w14:paraId="4B8EDFBE" w14:textId="77777777" w:rsidR="00B905FA" w:rsidRDefault="00B905FA">
    <w:pPr>
      <w:pStyle w:val="Yltunnis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6683548"/>
      <w:docPartObj>
        <w:docPartGallery w:val="Page Numbers (Top of Page)"/>
        <w:docPartUnique/>
      </w:docPartObj>
    </w:sdtPr>
    <w:sdtEndPr/>
    <w:sdtContent>
      <w:p w14:paraId="4A5ACEE3" w14:textId="77777777" w:rsidR="00D336BE" w:rsidRDefault="00D336BE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BFBEA6" w14:textId="77777777" w:rsidR="00B905FA" w:rsidRPr="00D336BE" w:rsidRDefault="00B905FA" w:rsidP="00D336B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4A3"/>
    <w:multiLevelType w:val="multilevel"/>
    <w:tmpl w:val="EBC6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130EF"/>
    <w:multiLevelType w:val="hybridMultilevel"/>
    <w:tmpl w:val="D9C288A2"/>
    <w:lvl w:ilvl="0" w:tplc="040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10391DBC"/>
    <w:multiLevelType w:val="hybridMultilevel"/>
    <w:tmpl w:val="BC98BE7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43BD6"/>
    <w:multiLevelType w:val="hybridMultilevel"/>
    <w:tmpl w:val="581A572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F138B"/>
    <w:multiLevelType w:val="multilevel"/>
    <w:tmpl w:val="E06E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8479A"/>
    <w:multiLevelType w:val="hybridMultilevel"/>
    <w:tmpl w:val="2ECCD3A0"/>
    <w:lvl w:ilvl="0" w:tplc="2C3A23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71598"/>
    <w:multiLevelType w:val="multilevel"/>
    <w:tmpl w:val="467E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7185A"/>
    <w:multiLevelType w:val="multilevel"/>
    <w:tmpl w:val="F21CE3E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3D6F04"/>
    <w:multiLevelType w:val="hybridMultilevel"/>
    <w:tmpl w:val="8690AD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279E4"/>
    <w:multiLevelType w:val="hybridMultilevel"/>
    <w:tmpl w:val="FC5AC4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A615A"/>
    <w:multiLevelType w:val="hybridMultilevel"/>
    <w:tmpl w:val="EEC2437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54DFE"/>
    <w:multiLevelType w:val="hybridMultilevel"/>
    <w:tmpl w:val="8F5E8C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00F41"/>
    <w:multiLevelType w:val="hybridMultilevel"/>
    <w:tmpl w:val="BA70FA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50F7D"/>
    <w:multiLevelType w:val="hybridMultilevel"/>
    <w:tmpl w:val="CE0C51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631B4"/>
    <w:multiLevelType w:val="hybridMultilevel"/>
    <w:tmpl w:val="F90616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47B3E"/>
    <w:multiLevelType w:val="multilevel"/>
    <w:tmpl w:val="925C5B52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8C12C3"/>
    <w:multiLevelType w:val="multilevel"/>
    <w:tmpl w:val="8234AD5C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F6F167D"/>
    <w:multiLevelType w:val="hybridMultilevel"/>
    <w:tmpl w:val="D6EEEE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E132E"/>
    <w:multiLevelType w:val="hybridMultilevel"/>
    <w:tmpl w:val="16B22E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E5CE2"/>
    <w:multiLevelType w:val="hybridMultilevel"/>
    <w:tmpl w:val="08A4D8A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B57AB"/>
    <w:multiLevelType w:val="multilevel"/>
    <w:tmpl w:val="107A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320793"/>
    <w:multiLevelType w:val="hybridMultilevel"/>
    <w:tmpl w:val="74EC20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049DF"/>
    <w:multiLevelType w:val="hybridMultilevel"/>
    <w:tmpl w:val="4A4CA86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F1F4A"/>
    <w:multiLevelType w:val="hybridMultilevel"/>
    <w:tmpl w:val="48122E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B1BA5"/>
    <w:multiLevelType w:val="hybridMultilevel"/>
    <w:tmpl w:val="73F649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1"/>
  </w:num>
  <w:num w:numId="4">
    <w:abstractNumId w:val="3"/>
  </w:num>
  <w:num w:numId="5">
    <w:abstractNumId w:val="16"/>
  </w:num>
  <w:num w:numId="6">
    <w:abstractNumId w:val="3"/>
  </w:num>
  <w:num w:numId="7">
    <w:abstractNumId w:val="4"/>
  </w:num>
  <w:num w:numId="8">
    <w:abstractNumId w:val="12"/>
  </w:num>
  <w:num w:numId="9">
    <w:abstractNumId w:val="5"/>
  </w:num>
  <w:num w:numId="10">
    <w:abstractNumId w:val="14"/>
  </w:num>
  <w:num w:numId="11">
    <w:abstractNumId w:val="18"/>
  </w:num>
  <w:num w:numId="12">
    <w:abstractNumId w:val="9"/>
  </w:num>
  <w:num w:numId="13">
    <w:abstractNumId w:val="24"/>
  </w:num>
  <w:num w:numId="14">
    <w:abstractNumId w:val="1"/>
  </w:num>
  <w:num w:numId="15">
    <w:abstractNumId w:val="10"/>
  </w:num>
  <w:num w:numId="16">
    <w:abstractNumId w:val="8"/>
  </w:num>
  <w:num w:numId="17">
    <w:abstractNumId w:val="20"/>
  </w:num>
  <w:num w:numId="18">
    <w:abstractNumId w:val="6"/>
  </w:num>
  <w:num w:numId="19">
    <w:abstractNumId w:val="2"/>
  </w:num>
  <w:num w:numId="20">
    <w:abstractNumId w:val="11"/>
  </w:num>
  <w:num w:numId="21">
    <w:abstractNumId w:val="22"/>
  </w:num>
  <w:num w:numId="22">
    <w:abstractNumId w:val="23"/>
  </w:num>
  <w:num w:numId="23">
    <w:abstractNumId w:val="17"/>
  </w:num>
  <w:num w:numId="24">
    <w:abstractNumId w:val="13"/>
  </w:num>
  <w:num w:numId="25">
    <w:abstractNumId w:val="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6C8"/>
    <w:rsid w:val="000333E5"/>
    <w:rsid w:val="000506DB"/>
    <w:rsid w:val="0008320A"/>
    <w:rsid w:val="0009046C"/>
    <w:rsid w:val="000B414D"/>
    <w:rsid w:val="000C3A1C"/>
    <w:rsid w:val="000C4E62"/>
    <w:rsid w:val="000D2D93"/>
    <w:rsid w:val="000D7E13"/>
    <w:rsid w:val="000E4BF5"/>
    <w:rsid w:val="000F2DAB"/>
    <w:rsid w:val="0010037E"/>
    <w:rsid w:val="001074B0"/>
    <w:rsid w:val="00120CD7"/>
    <w:rsid w:val="00124A43"/>
    <w:rsid w:val="00135D2F"/>
    <w:rsid w:val="00137FFD"/>
    <w:rsid w:val="00142CA4"/>
    <w:rsid w:val="001434B3"/>
    <w:rsid w:val="0017711B"/>
    <w:rsid w:val="00177BB1"/>
    <w:rsid w:val="001801A6"/>
    <w:rsid w:val="001E5DC1"/>
    <w:rsid w:val="00207C2C"/>
    <w:rsid w:val="00214B80"/>
    <w:rsid w:val="00220BCD"/>
    <w:rsid w:val="0022165A"/>
    <w:rsid w:val="002221AE"/>
    <w:rsid w:val="0024394F"/>
    <w:rsid w:val="002622D4"/>
    <w:rsid w:val="00272B4E"/>
    <w:rsid w:val="0027500B"/>
    <w:rsid w:val="00281856"/>
    <w:rsid w:val="00294971"/>
    <w:rsid w:val="002C6AED"/>
    <w:rsid w:val="002D2D69"/>
    <w:rsid w:val="002D35A9"/>
    <w:rsid w:val="002D35D8"/>
    <w:rsid w:val="002F27E1"/>
    <w:rsid w:val="003103D6"/>
    <w:rsid w:val="003262E0"/>
    <w:rsid w:val="0033370C"/>
    <w:rsid w:val="00336521"/>
    <w:rsid w:val="00367586"/>
    <w:rsid w:val="0038104C"/>
    <w:rsid w:val="003D7B15"/>
    <w:rsid w:val="003E0297"/>
    <w:rsid w:val="00416EFD"/>
    <w:rsid w:val="00416F3D"/>
    <w:rsid w:val="0043006F"/>
    <w:rsid w:val="004356AE"/>
    <w:rsid w:val="0044756F"/>
    <w:rsid w:val="00465F99"/>
    <w:rsid w:val="00472896"/>
    <w:rsid w:val="00490310"/>
    <w:rsid w:val="00494A5F"/>
    <w:rsid w:val="004A550C"/>
    <w:rsid w:val="004B1311"/>
    <w:rsid w:val="004B66E2"/>
    <w:rsid w:val="004E3AFE"/>
    <w:rsid w:val="00505929"/>
    <w:rsid w:val="00521D63"/>
    <w:rsid w:val="0054310D"/>
    <w:rsid w:val="005518FD"/>
    <w:rsid w:val="00553EA9"/>
    <w:rsid w:val="00573484"/>
    <w:rsid w:val="00593ABC"/>
    <w:rsid w:val="005A2B4C"/>
    <w:rsid w:val="005A63B8"/>
    <w:rsid w:val="005F6A1B"/>
    <w:rsid w:val="00604F45"/>
    <w:rsid w:val="00622CB7"/>
    <w:rsid w:val="006467A9"/>
    <w:rsid w:val="00657462"/>
    <w:rsid w:val="006618F9"/>
    <w:rsid w:val="0066342A"/>
    <w:rsid w:val="0067134F"/>
    <w:rsid w:val="00673FE3"/>
    <w:rsid w:val="0068749E"/>
    <w:rsid w:val="00695E86"/>
    <w:rsid w:val="006F7118"/>
    <w:rsid w:val="00797368"/>
    <w:rsid w:val="007B2EF1"/>
    <w:rsid w:val="007C0507"/>
    <w:rsid w:val="007C633C"/>
    <w:rsid w:val="007C7ECB"/>
    <w:rsid w:val="007D5F7A"/>
    <w:rsid w:val="007E01E1"/>
    <w:rsid w:val="007E0AC2"/>
    <w:rsid w:val="007F5244"/>
    <w:rsid w:val="00814969"/>
    <w:rsid w:val="00821876"/>
    <w:rsid w:val="00827055"/>
    <w:rsid w:val="00835877"/>
    <w:rsid w:val="008472AA"/>
    <w:rsid w:val="00847DBD"/>
    <w:rsid w:val="008637CF"/>
    <w:rsid w:val="0087053D"/>
    <w:rsid w:val="008826EE"/>
    <w:rsid w:val="00884A07"/>
    <w:rsid w:val="008A77A4"/>
    <w:rsid w:val="008F7414"/>
    <w:rsid w:val="0090057D"/>
    <w:rsid w:val="0090222F"/>
    <w:rsid w:val="00921A41"/>
    <w:rsid w:val="00934DAE"/>
    <w:rsid w:val="00940062"/>
    <w:rsid w:val="009472D9"/>
    <w:rsid w:val="0099243B"/>
    <w:rsid w:val="009968D3"/>
    <w:rsid w:val="009A5406"/>
    <w:rsid w:val="009A57ED"/>
    <w:rsid w:val="009A7589"/>
    <w:rsid w:val="009C1747"/>
    <w:rsid w:val="009C5BB9"/>
    <w:rsid w:val="009C6F44"/>
    <w:rsid w:val="009C75BB"/>
    <w:rsid w:val="009E6FDF"/>
    <w:rsid w:val="00A1297C"/>
    <w:rsid w:val="00A17F9C"/>
    <w:rsid w:val="00A25C20"/>
    <w:rsid w:val="00A64CB3"/>
    <w:rsid w:val="00A67697"/>
    <w:rsid w:val="00A7245D"/>
    <w:rsid w:val="00A83B51"/>
    <w:rsid w:val="00AA55DC"/>
    <w:rsid w:val="00AB5237"/>
    <w:rsid w:val="00AC26C8"/>
    <w:rsid w:val="00AC344E"/>
    <w:rsid w:val="00AE3E07"/>
    <w:rsid w:val="00AF3582"/>
    <w:rsid w:val="00B039BB"/>
    <w:rsid w:val="00B203C7"/>
    <w:rsid w:val="00B21A23"/>
    <w:rsid w:val="00B31BAE"/>
    <w:rsid w:val="00B52F91"/>
    <w:rsid w:val="00B63A15"/>
    <w:rsid w:val="00B75DDD"/>
    <w:rsid w:val="00B905FA"/>
    <w:rsid w:val="00BB081E"/>
    <w:rsid w:val="00BB27ED"/>
    <w:rsid w:val="00BC79FA"/>
    <w:rsid w:val="00C21592"/>
    <w:rsid w:val="00C22325"/>
    <w:rsid w:val="00C32D5F"/>
    <w:rsid w:val="00C406F6"/>
    <w:rsid w:val="00C505EE"/>
    <w:rsid w:val="00C51DB2"/>
    <w:rsid w:val="00C93F2F"/>
    <w:rsid w:val="00CA6827"/>
    <w:rsid w:val="00CA720A"/>
    <w:rsid w:val="00CD1A19"/>
    <w:rsid w:val="00CD4B63"/>
    <w:rsid w:val="00CF702F"/>
    <w:rsid w:val="00D1116D"/>
    <w:rsid w:val="00D122F7"/>
    <w:rsid w:val="00D23969"/>
    <w:rsid w:val="00D336BE"/>
    <w:rsid w:val="00D532FB"/>
    <w:rsid w:val="00D5410A"/>
    <w:rsid w:val="00D615DD"/>
    <w:rsid w:val="00D76ED1"/>
    <w:rsid w:val="00DA5428"/>
    <w:rsid w:val="00DB025E"/>
    <w:rsid w:val="00DB7E42"/>
    <w:rsid w:val="00DC7715"/>
    <w:rsid w:val="00DE6B26"/>
    <w:rsid w:val="00E021CF"/>
    <w:rsid w:val="00E066CA"/>
    <w:rsid w:val="00E07790"/>
    <w:rsid w:val="00E1122F"/>
    <w:rsid w:val="00E218F9"/>
    <w:rsid w:val="00E546A3"/>
    <w:rsid w:val="00E634FB"/>
    <w:rsid w:val="00EA3327"/>
    <w:rsid w:val="00EA76C1"/>
    <w:rsid w:val="00EB3E3A"/>
    <w:rsid w:val="00ED6002"/>
    <w:rsid w:val="00EE2CE4"/>
    <w:rsid w:val="00EF6CD6"/>
    <w:rsid w:val="00F1354A"/>
    <w:rsid w:val="00F17572"/>
    <w:rsid w:val="00F44379"/>
    <w:rsid w:val="00F7187D"/>
    <w:rsid w:val="00F71A69"/>
    <w:rsid w:val="00F721F3"/>
    <w:rsid w:val="00F8648F"/>
    <w:rsid w:val="00F96F04"/>
    <w:rsid w:val="00FA0E60"/>
    <w:rsid w:val="00FA11A4"/>
    <w:rsid w:val="00FA59E2"/>
    <w:rsid w:val="00FB6818"/>
    <w:rsid w:val="00FE080F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F1B974"/>
  <w14:defaultImageDpi w14:val="300"/>
  <w15:docId w15:val="{285D595A-4610-47BE-8D2D-A673194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E3E07"/>
    <w:pPr>
      <w:spacing w:after="180" w:line="360" w:lineRule="auto"/>
      <w:jc w:val="both"/>
    </w:pPr>
    <w:rPr>
      <w:rFonts w:ascii="Times New Roman" w:hAnsi="Times New Roma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5410A"/>
    <w:pPr>
      <w:keepNext/>
      <w:keepLines/>
      <w:pageBreakBefore/>
      <w:numPr>
        <w:numId w:val="5"/>
      </w:numPr>
      <w:jc w:val="left"/>
      <w:outlineLvl w:val="0"/>
    </w:pPr>
    <w:rPr>
      <w:rFonts w:asciiTheme="majorHAnsi" w:eastAsiaTheme="majorEastAsia" w:hAnsiTheme="majorHAnsi" w:cstheme="majorHAnsi"/>
      <w:b/>
      <w:caps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039BB"/>
    <w:pPr>
      <w:keepNext/>
      <w:keepLines/>
      <w:numPr>
        <w:ilvl w:val="1"/>
        <w:numId w:val="5"/>
      </w:numPr>
      <w:spacing w:before="36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rsid w:val="00B039BB"/>
    <w:pPr>
      <w:keepNext/>
      <w:keepLines/>
      <w:numPr>
        <w:ilvl w:val="2"/>
        <w:numId w:val="5"/>
      </w:numPr>
      <w:spacing w:before="240"/>
      <w:outlineLvl w:val="2"/>
    </w:pPr>
    <w:rPr>
      <w:rFonts w:asciiTheme="majorHAnsi" w:eastAsiaTheme="majorEastAsia" w:hAnsiTheme="majorHAnsi" w:cstheme="majorBid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rsid w:val="0066342A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6342A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342A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342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342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342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D336BE"/>
    <w:pPr>
      <w:tabs>
        <w:tab w:val="center" w:pos="4819"/>
        <w:tab w:val="right" w:pos="9638"/>
      </w:tabs>
    </w:pPr>
    <w:rPr>
      <w:rFonts w:asciiTheme="minorHAnsi" w:hAnsiTheme="minorHAnsi"/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36BE"/>
    <w:rPr>
      <w:sz w:val="20"/>
    </w:rPr>
  </w:style>
  <w:style w:type="paragraph" w:styleId="Alatunniste">
    <w:name w:val="footer"/>
    <w:basedOn w:val="Normaali"/>
    <w:link w:val="AlatunnisteChar"/>
    <w:uiPriority w:val="99"/>
    <w:unhideWhenUsed/>
    <w:rsid w:val="00521D6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21D63"/>
  </w:style>
  <w:style w:type="paragraph" w:styleId="Seliteteksti">
    <w:name w:val="Balloon Text"/>
    <w:basedOn w:val="Normaali"/>
    <w:link w:val="SelitetekstiChar"/>
    <w:uiPriority w:val="99"/>
    <w:semiHidden/>
    <w:unhideWhenUsed/>
    <w:rsid w:val="00521D63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21D63"/>
    <w:rPr>
      <w:rFonts w:ascii="Lucida Grande" w:hAnsi="Lucida Grande" w:cs="Lucida Grande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D615DD"/>
    <w:rPr>
      <w:noProof/>
      <w:color w:val="FFB549" w:themeColor="hyperlink"/>
      <w:u w:val="single"/>
      <w:bdr w:val="none" w:sz="0" w:space="0" w:color="auto"/>
    </w:rPr>
  </w:style>
  <w:style w:type="character" w:customStyle="1" w:styleId="Otsikko1Char">
    <w:name w:val="Otsikko 1 Char"/>
    <w:basedOn w:val="Kappaleenoletusfontti"/>
    <w:link w:val="Otsikko1"/>
    <w:uiPriority w:val="9"/>
    <w:rsid w:val="00D5410A"/>
    <w:rPr>
      <w:rFonts w:asciiTheme="majorHAnsi" w:eastAsiaTheme="majorEastAsia" w:hAnsiTheme="majorHAnsi" w:cstheme="majorHAnsi"/>
      <w:b/>
      <w:caps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B039BB"/>
    <w:rPr>
      <w:rFonts w:asciiTheme="majorHAnsi" w:eastAsiaTheme="majorEastAsia" w:hAnsiTheme="majorHAnsi" w:cstheme="majorBidi"/>
      <w:b/>
      <w:szCs w:val="26"/>
    </w:rPr>
  </w:style>
  <w:style w:type="paragraph" w:styleId="Luettelokappale">
    <w:name w:val="List Paragraph"/>
    <w:basedOn w:val="Normaali"/>
    <w:uiPriority w:val="34"/>
    <w:qFormat/>
    <w:rsid w:val="00AE3E07"/>
    <w:pPr>
      <w:spacing w:after="0"/>
      <w:ind w:left="720"/>
      <w:contextualSpacing/>
    </w:pPr>
  </w:style>
  <w:style w:type="paragraph" w:styleId="Sisllysluettelonotsikko">
    <w:name w:val="TOC Heading"/>
    <w:basedOn w:val="Otsikko1"/>
    <w:next w:val="Normaali"/>
    <w:uiPriority w:val="39"/>
    <w:unhideWhenUsed/>
    <w:qFormat/>
    <w:rsid w:val="00120CD7"/>
    <w:pPr>
      <w:numPr>
        <w:numId w:val="0"/>
      </w:numPr>
      <w:outlineLvl w:val="9"/>
    </w:pPr>
  </w:style>
  <w:style w:type="paragraph" w:styleId="Sisluet1">
    <w:name w:val="toc 1"/>
    <w:aliases w:val="SISLUET 1"/>
    <w:basedOn w:val="Normaali"/>
    <w:next w:val="Normaali"/>
    <w:autoRedefine/>
    <w:uiPriority w:val="39"/>
    <w:unhideWhenUsed/>
    <w:rsid w:val="00622CB7"/>
    <w:pPr>
      <w:tabs>
        <w:tab w:val="left" w:pos="480"/>
        <w:tab w:val="right" w:leader="dot" w:pos="9055"/>
      </w:tabs>
      <w:spacing w:after="0"/>
    </w:pPr>
    <w:rPr>
      <w:rFonts w:cs="Times New Roman (Leipäteksti, m"/>
      <w:caps/>
    </w:rPr>
  </w:style>
  <w:style w:type="paragraph" w:styleId="Sisluet2">
    <w:name w:val="toc 2"/>
    <w:basedOn w:val="Normaali"/>
    <w:next w:val="Normaali"/>
    <w:autoRedefine/>
    <w:uiPriority w:val="39"/>
    <w:unhideWhenUsed/>
    <w:rsid w:val="000C4E62"/>
    <w:pPr>
      <w:tabs>
        <w:tab w:val="left" w:pos="880"/>
        <w:tab w:val="right" w:leader="dot" w:pos="9055"/>
      </w:tabs>
      <w:ind w:left="510"/>
    </w:pPr>
  </w:style>
  <w:style w:type="table" w:styleId="TaulukkoRuudukko">
    <w:name w:val="Table Grid"/>
    <w:basedOn w:val="Normaalitaulukko"/>
    <w:uiPriority w:val="59"/>
    <w:rsid w:val="00B21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ivistem">
    <w:name w:val="Tiivistemä"/>
    <w:basedOn w:val="Normaali"/>
    <w:link w:val="TiivistemChar"/>
    <w:qFormat/>
    <w:rsid w:val="00AE3E07"/>
    <w:pPr>
      <w:framePr w:wrap="notBeside" w:vAnchor="text" w:hAnchor="text" w:y="1"/>
      <w:spacing w:after="0" w:line="240" w:lineRule="auto"/>
    </w:pPr>
    <w:rPr>
      <w:noProof/>
    </w:rPr>
  </w:style>
  <w:style w:type="paragraph" w:customStyle="1" w:styleId="Tiivistelmotsikko">
    <w:name w:val="Tiivistelmäotsikko"/>
    <w:basedOn w:val="Normaali"/>
    <w:link w:val="TiivistelmotsikkoChar"/>
    <w:qFormat/>
    <w:rsid w:val="00D615DD"/>
    <w:rPr>
      <w:rFonts w:asciiTheme="majorHAnsi" w:hAnsiTheme="majorHAnsi"/>
      <w:b/>
      <w:noProof/>
      <w:sz w:val="32"/>
    </w:rPr>
  </w:style>
  <w:style w:type="character" w:customStyle="1" w:styleId="TiivistemChar">
    <w:name w:val="Tiivistemä Char"/>
    <w:basedOn w:val="Kappaleenoletusfontti"/>
    <w:link w:val="Tiivistem"/>
    <w:rsid w:val="00AE3E07"/>
    <w:rPr>
      <w:rFonts w:ascii="Times New Roman" w:hAnsi="Times New Roman"/>
      <w:noProof/>
    </w:rPr>
  </w:style>
  <w:style w:type="paragraph" w:styleId="Lainaus">
    <w:name w:val="Quote"/>
    <w:aliases w:val="Suora lainaus"/>
    <w:basedOn w:val="Normaali"/>
    <w:next w:val="Normaali"/>
    <w:link w:val="LainausChar"/>
    <w:uiPriority w:val="29"/>
    <w:qFormat/>
    <w:rsid w:val="00C22325"/>
    <w:pPr>
      <w:spacing w:line="240" w:lineRule="auto"/>
      <w:ind w:left="1134"/>
    </w:pPr>
    <w:rPr>
      <w:iCs/>
    </w:rPr>
  </w:style>
  <w:style w:type="character" w:customStyle="1" w:styleId="TiivistelmotsikkoChar">
    <w:name w:val="Tiivistelmäotsikko Char"/>
    <w:basedOn w:val="Kappaleenoletusfontti"/>
    <w:link w:val="Tiivistelmotsikko"/>
    <w:rsid w:val="00D615DD"/>
    <w:rPr>
      <w:rFonts w:asciiTheme="majorHAnsi" w:hAnsiTheme="majorHAnsi"/>
      <w:b/>
      <w:noProof/>
      <w:sz w:val="32"/>
    </w:rPr>
  </w:style>
  <w:style w:type="character" w:customStyle="1" w:styleId="LainausChar">
    <w:name w:val="Lainaus Char"/>
    <w:aliases w:val="Suora lainaus Char"/>
    <w:basedOn w:val="Kappaleenoletusfontti"/>
    <w:link w:val="Lainaus"/>
    <w:uiPriority w:val="29"/>
    <w:rsid w:val="00C22325"/>
    <w:rPr>
      <w:rFonts w:ascii="Arial" w:hAnsi="Arial"/>
      <w:iCs/>
    </w:rPr>
  </w:style>
  <w:style w:type="paragraph" w:customStyle="1" w:styleId="xmsolistparagraph">
    <w:name w:val="x_msolistparagraph"/>
    <w:basedOn w:val="Normaali"/>
    <w:rsid w:val="00BB27ED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</w:rPr>
  </w:style>
  <w:style w:type="paragraph" w:styleId="Otsikko">
    <w:name w:val="Title"/>
    <w:aliases w:val="Kansiotsikko"/>
    <w:basedOn w:val="Normaali"/>
    <w:next w:val="Normaali"/>
    <w:link w:val="OtsikkoChar"/>
    <w:uiPriority w:val="10"/>
    <w:qFormat/>
    <w:rsid w:val="004B1311"/>
    <w:pPr>
      <w:spacing w:after="0" w:line="240" w:lineRule="auto"/>
      <w:contextualSpacing/>
      <w:jc w:val="center"/>
    </w:pPr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paragraph" w:customStyle="1" w:styleId="Lhteet">
    <w:name w:val="Lähteet"/>
    <w:basedOn w:val="Normaali"/>
    <w:link w:val="LhteetChar"/>
    <w:qFormat/>
    <w:rsid w:val="00821876"/>
    <w:pPr>
      <w:spacing w:line="240" w:lineRule="auto"/>
      <w:ind w:left="284" w:hanging="284"/>
    </w:pPr>
  </w:style>
  <w:style w:type="character" w:customStyle="1" w:styleId="LhteetChar">
    <w:name w:val="Lähteet Char"/>
    <w:basedOn w:val="Kappaleenoletusfontti"/>
    <w:link w:val="Lhteet"/>
    <w:rsid w:val="00821876"/>
    <w:rPr>
      <w:rFonts w:ascii="Times New Roman" w:hAnsi="Times New Roman"/>
    </w:rPr>
  </w:style>
  <w:style w:type="character" w:customStyle="1" w:styleId="Otsikko3Char">
    <w:name w:val="Otsikko 3 Char"/>
    <w:basedOn w:val="Kappaleenoletusfontti"/>
    <w:link w:val="Otsikko3"/>
    <w:uiPriority w:val="9"/>
    <w:rsid w:val="00B039BB"/>
    <w:rPr>
      <w:rFonts w:asciiTheme="majorHAnsi" w:eastAsiaTheme="majorEastAsia" w:hAnsiTheme="majorHAnsi" w:cstheme="majorBidi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34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34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sluet3">
    <w:name w:val="toc 3"/>
    <w:basedOn w:val="Normaali"/>
    <w:next w:val="Normaali"/>
    <w:autoRedefine/>
    <w:uiPriority w:val="39"/>
    <w:unhideWhenUsed/>
    <w:rsid w:val="000C4E62"/>
    <w:pPr>
      <w:tabs>
        <w:tab w:val="left" w:pos="1320"/>
        <w:tab w:val="right" w:leader="dot" w:pos="9055"/>
      </w:tabs>
      <w:spacing w:after="100"/>
      <w:ind w:left="567"/>
    </w:pPr>
  </w:style>
  <w:style w:type="character" w:customStyle="1" w:styleId="OtsikkoChar">
    <w:name w:val="Otsikko Char"/>
    <w:aliases w:val="Kansiotsikko Char"/>
    <w:basedOn w:val="Kappaleenoletusfontti"/>
    <w:link w:val="Otsikko"/>
    <w:uiPriority w:val="10"/>
    <w:rsid w:val="004B1311"/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character" w:styleId="Sivunumero">
    <w:name w:val="page number"/>
    <w:basedOn w:val="Kappaleenoletusfontti"/>
    <w:uiPriority w:val="99"/>
    <w:semiHidden/>
    <w:unhideWhenUsed/>
    <w:rsid w:val="0090057D"/>
  </w:style>
  <w:style w:type="paragraph" w:customStyle="1" w:styleId="Tynnimi-kansi">
    <w:name w:val="Työn nimi-kansi"/>
    <w:basedOn w:val="Normaali"/>
    <w:qFormat/>
    <w:rsid w:val="00C505EE"/>
    <w:pPr>
      <w:spacing w:after="0" w:line="240" w:lineRule="auto"/>
      <w:jc w:val="center"/>
    </w:pPr>
    <w:rPr>
      <w:rFonts w:asciiTheme="majorHAnsi" w:hAnsiTheme="majorHAnsi" w:cstheme="majorHAnsi"/>
      <w:b/>
      <w:color w:val="000000" w:themeColor="text1"/>
      <w:sz w:val="32"/>
      <w:szCs w:val="32"/>
    </w:rPr>
  </w:style>
  <w:style w:type="paragraph" w:customStyle="1" w:styleId="Kannenalaotsikko">
    <w:name w:val="Kannen alaotsikko"/>
    <w:basedOn w:val="Normaali"/>
    <w:qFormat/>
    <w:rsid w:val="00C505EE"/>
    <w:pPr>
      <w:spacing w:after="0" w:line="240" w:lineRule="auto"/>
      <w:jc w:val="center"/>
    </w:pPr>
    <w:rPr>
      <w:rFonts w:cs="Arial"/>
      <w:color w:val="000000" w:themeColor="text1"/>
      <w:sz w:val="32"/>
    </w:rPr>
  </w:style>
  <w:style w:type="paragraph" w:customStyle="1" w:styleId="Kannennormaaliteksti">
    <w:name w:val="Kannen normaaliteksti"/>
    <w:basedOn w:val="Otsikko"/>
    <w:autoRedefine/>
    <w:qFormat/>
    <w:rsid w:val="003D7B15"/>
    <w:pPr>
      <w:spacing w:line="360" w:lineRule="auto"/>
      <w:jc w:val="left"/>
    </w:pPr>
    <w:rPr>
      <w:bCs/>
      <w:sz w:val="48"/>
      <w:szCs w:val="200"/>
      <w:lang w:val="en-US"/>
    </w:rPr>
  </w:style>
  <w:style w:type="paragraph" w:customStyle="1" w:styleId="Lhteetitalic">
    <w:name w:val="Lähteet italic"/>
    <w:basedOn w:val="Lhteet"/>
    <w:rsid w:val="00827055"/>
    <w:rPr>
      <w:rFonts w:cs="Arial"/>
      <w:i/>
      <w:iCs/>
    </w:rPr>
  </w:style>
  <w:style w:type="paragraph" w:styleId="Eivli">
    <w:name w:val="No Spacing"/>
    <w:uiPriority w:val="1"/>
    <w:qFormat/>
    <w:rsid w:val="00D5410A"/>
    <w:pPr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tthe01\Downloads\Opinnaytetyo-mallipohja-Humak%20(1).dotx" TargetMode="External"/></Relationships>
</file>

<file path=word/theme/theme1.xml><?xml version="1.0" encoding="utf-8"?>
<a:theme xmlns:a="http://schemas.openxmlformats.org/drawingml/2006/main" name="Office-teema">
  <a:themeElements>
    <a:clrScheme name="HUMAK">
      <a:dk1>
        <a:sysClr val="windowText" lastClr="000000"/>
      </a:dk1>
      <a:lt1>
        <a:sysClr val="window" lastClr="FFFFFF"/>
      </a:lt1>
      <a:dk2>
        <a:srgbClr val="FFB549"/>
      </a:dk2>
      <a:lt2>
        <a:srgbClr val="EEECE1"/>
      </a:lt2>
      <a:accent1>
        <a:srgbClr val="000000"/>
      </a:accent1>
      <a:accent2>
        <a:srgbClr val="FFB549"/>
      </a:accent2>
      <a:accent3>
        <a:srgbClr val="BFE3EF"/>
      </a:accent3>
      <a:accent4>
        <a:srgbClr val="FEF4AF"/>
      </a:accent4>
      <a:accent5>
        <a:srgbClr val="D8C8B9"/>
      </a:accent5>
      <a:accent6>
        <a:srgbClr val="FFFFFF"/>
      </a:accent6>
      <a:hlink>
        <a:srgbClr val="FFB549"/>
      </a:hlink>
      <a:folHlink>
        <a:srgbClr val="BFE3EF"/>
      </a:folHlink>
    </a:clrScheme>
    <a:fontScheme name="HUMAK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D4E72D-D3D6-4912-A9B2-20DDA481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Opinnaytetyo-mallipohja-Humak (1).dotx</Template>
  <TotalTime>232</TotalTime>
  <Pages>6</Pages>
  <Words>546</Words>
  <Characters>4383</Characters>
  <Application>Microsoft Office Word</Application>
  <DocSecurity>0</DocSecurity>
  <Lines>141</Lines>
  <Paragraphs>98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Helka Luttinen</dc:creator>
  <cp:keywords/>
  <dc:description/>
  <cp:lastModifiedBy>Netta Humalamäki</cp:lastModifiedBy>
  <cp:revision>25</cp:revision>
  <dcterms:created xsi:type="dcterms:W3CDTF">2021-04-12T12:02:00Z</dcterms:created>
  <dcterms:modified xsi:type="dcterms:W3CDTF">2025-03-26T13:17:00Z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9308fff006ea06f6a5903fc0116647ed07d32e052a5cbc813b2203ed37bff61d</vt:lpwstr>
  </property>
</Properties>
</file>