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F671" w14:textId="77777777" w:rsidR="00220BCD" w:rsidRDefault="00220BCD" w:rsidP="009C1747">
      <w:pPr>
        <w:rPr>
          <w:noProof/>
        </w:rPr>
      </w:pPr>
    </w:p>
    <w:p w14:paraId="59781200" w14:textId="77777777" w:rsidR="00494A5F" w:rsidRPr="00494A5F" w:rsidRDefault="00494A5F" w:rsidP="00494A5F"/>
    <w:p w14:paraId="2ADFF24B" w14:textId="77777777" w:rsidR="00494A5F" w:rsidRPr="00494A5F" w:rsidRDefault="00494A5F" w:rsidP="00494A5F"/>
    <w:p w14:paraId="137FFD41" w14:textId="77777777" w:rsidR="00494A5F" w:rsidRPr="00494A5F" w:rsidRDefault="00494A5F" w:rsidP="00494A5F"/>
    <w:p w14:paraId="379ACD39" w14:textId="0EBC22B4" w:rsidR="00494A5F" w:rsidRPr="003D7B15" w:rsidRDefault="003D7B15" w:rsidP="003D7B15">
      <w:pPr>
        <w:pStyle w:val="Kannennormaaliteksti"/>
        <w:spacing w:line="276" w:lineRule="auto"/>
      </w:pPr>
      <w:proofErr w:type="spellStart"/>
      <w:r w:rsidRPr="003D7B15">
        <w:t>Essee</w:t>
      </w:r>
      <w:proofErr w:type="spellEnd"/>
      <w:r w:rsidRPr="003D7B15">
        <w:t>/</w:t>
      </w:r>
      <w:proofErr w:type="spellStart"/>
      <w:r w:rsidRPr="003D7B15">
        <w:t>raportti</w:t>
      </w:r>
      <w:proofErr w:type="spellEnd"/>
      <w:r w:rsidRPr="003D7B15">
        <w:t>/</w:t>
      </w:r>
      <w:proofErr w:type="spellStart"/>
      <w:r w:rsidRPr="003D7B15">
        <w:t>oppimispäiväkirja</w:t>
      </w:r>
      <w:proofErr w:type="spellEnd"/>
      <w:r w:rsidRPr="003D7B15">
        <w:t>/</w:t>
      </w:r>
      <w:r>
        <w:br/>
      </w:r>
      <w:proofErr w:type="spellStart"/>
      <w:r w:rsidRPr="003D7B15">
        <w:t>Referaatti</w:t>
      </w:r>
      <w:proofErr w:type="spellEnd"/>
    </w:p>
    <w:p w14:paraId="1779785D" w14:textId="5CBF4821" w:rsidR="003D7B15" w:rsidRPr="003D7B15" w:rsidRDefault="003D7B15" w:rsidP="003D7B15">
      <w:r>
        <w:t>Poista ylimääräiset vaihtoehdot</w:t>
      </w:r>
    </w:p>
    <w:p w14:paraId="515BA927" w14:textId="77777777" w:rsidR="00494A5F" w:rsidRDefault="00494A5F" w:rsidP="00494A5F">
      <w:pPr>
        <w:pStyle w:val="Otsikko"/>
        <w:jc w:val="both"/>
      </w:pPr>
    </w:p>
    <w:p w14:paraId="565C465A" w14:textId="4200B6C4" w:rsidR="003D7B15" w:rsidRDefault="003D7B15" w:rsidP="003D7B15">
      <w:pPr>
        <w:pStyle w:val="Kannennormaaliteksti"/>
      </w:pPr>
      <w:proofErr w:type="spellStart"/>
      <w:r>
        <w:t>Työn</w:t>
      </w:r>
      <w:proofErr w:type="spellEnd"/>
      <w:r>
        <w:t xml:space="preserve"> </w:t>
      </w:r>
      <w:proofErr w:type="spellStart"/>
      <w:r>
        <w:t>otsikko</w:t>
      </w:r>
      <w:proofErr w:type="spellEnd"/>
    </w:p>
    <w:p w14:paraId="307046EF" w14:textId="78FF320E" w:rsidR="003D7B15" w:rsidRDefault="003D7B15" w:rsidP="003D7B15">
      <w:pPr>
        <w:pStyle w:val="Kannenalaotsikko"/>
        <w:jc w:val="left"/>
      </w:pPr>
      <w:r>
        <w:t>Mahdollinen alaotsikko</w:t>
      </w:r>
    </w:p>
    <w:p w14:paraId="05A8A129" w14:textId="77777777" w:rsidR="003D7B15" w:rsidRDefault="003D7B15" w:rsidP="00494A5F">
      <w:pPr>
        <w:pStyle w:val="Kannenalaotsikko"/>
        <w:jc w:val="left"/>
      </w:pPr>
    </w:p>
    <w:p w14:paraId="71CE18EC" w14:textId="77777777" w:rsidR="003D7B15" w:rsidRDefault="003D7B15" w:rsidP="00494A5F">
      <w:pPr>
        <w:pStyle w:val="Kannenalaotsikko"/>
        <w:jc w:val="left"/>
      </w:pPr>
    </w:p>
    <w:p w14:paraId="646CB5CD" w14:textId="60BA9AB6" w:rsidR="00494A5F" w:rsidRDefault="00494A5F" w:rsidP="00494A5F">
      <w:pPr>
        <w:pStyle w:val="Kannenalaotsikko"/>
        <w:jc w:val="left"/>
      </w:pPr>
      <w:r w:rsidRPr="00494A5F">
        <w:t>Tekijä</w:t>
      </w:r>
    </w:p>
    <w:p w14:paraId="5B60AE3F" w14:textId="77777777" w:rsidR="003D7B15" w:rsidRDefault="003D7B15" w:rsidP="00494A5F">
      <w:pPr>
        <w:pStyle w:val="Kannenalaotsikko"/>
        <w:jc w:val="left"/>
      </w:pPr>
    </w:p>
    <w:p w14:paraId="36D7E07D" w14:textId="77777777" w:rsidR="003D7B15" w:rsidRDefault="003D7B15" w:rsidP="00494A5F">
      <w:pPr>
        <w:pStyle w:val="Kannenalaotsikko"/>
        <w:jc w:val="left"/>
      </w:pPr>
    </w:p>
    <w:p w14:paraId="329E2BAD" w14:textId="77777777" w:rsidR="003D7B15" w:rsidRDefault="003D7B15" w:rsidP="00494A5F">
      <w:pPr>
        <w:pStyle w:val="Kannenalaotsikko"/>
        <w:jc w:val="left"/>
      </w:pPr>
    </w:p>
    <w:p w14:paraId="0D7A2A1F" w14:textId="77777777" w:rsidR="003D7B15" w:rsidRDefault="003D7B15" w:rsidP="00494A5F">
      <w:pPr>
        <w:pStyle w:val="Kannenalaotsikko"/>
        <w:jc w:val="left"/>
      </w:pPr>
      <w:r>
        <w:t>Koulutuksen nimi ja laajuus (xxx op)</w:t>
      </w:r>
    </w:p>
    <w:p w14:paraId="42619C92" w14:textId="77777777" w:rsidR="003D7B15" w:rsidRDefault="003D7B15" w:rsidP="00494A5F">
      <w:pPr>
        <w:pStyle w:val="Kannenalaotsikko"/>
        <w:jc w:val="left"/>
      </w:pPr>
      <w:r>
        <w:t>Opintojakson nimi</w:t>
      </w:r>
    </w:p>
    <w:p w14:paraId="2E9F9549" w14:textId="77777777" w:rsidR="003D7B15" w:rsidRDefault="003D7B15" w:rsidP="00494A5F">
      <w:pPr>
        <w:pStyle w:val="Kannenalaotsikko"/>
        <w:jc w:val="left"/>
      </w:pPr>
    </w:p>
    <w:p w14:paraId="10E5A729" w14:textId="77777777" w:rsidR="003D7B15" w:rsidRDefault="003D7B15" w:rsidP="00494A5F">
      <w:pPr>
        <w:pStyle w:val="Kannenalaotsikko"/>
        <w:jc w:val="left"/>
      </w:pPr>
    </w:p>
    <w:p w14:paraId="79E07509" w14:textId="77777777" w:rsidR="003D7B15" w:rsidRDefault="003D7B15" w:rsidP="00494A5F">
      <w:pPr>
        <w:pStyle w:val="Kannenalaotsikko"/>
        <w:jc w:val="left"/>
      </w:pPr>
      <w:r>
        <w:t>Arvioitavaksi jättämisaika</w:t>
      </w:r>
    </w:p>
    <w:p w14:paraId="1F37E02F" w14:textId="3EE134FD" w:rsidR="003D7B15" w:rsidRPr="00494A5F" w:rsidRDefault="003D7B15" w:rsidP="00494A5F">
      <w:pPr>
        <w:pStyle w:val="Kannenalaotsikko"/>
        <w:jc w:val="left"/>
        <w:sectPr w:rsidR="003D7B15" w:rsidRPr="00494A5F" w:rsidSect="00494A5F">
          <w:headerReference w:type="even" r:id="rId8"/>
          <w:footerReference w:type="default" r:id="rId9"/>
          <w:headerReference w:type="first" r:id="rId10"/>
          <w:pgSz w:w="11900" w:h="16840"/>
          <w:pgMar w:top="1417" w:right="1134" w:bottom="1417" w:left="1134" w:header="709" w:footer="709" w:gutter="0"/>
          <w:cols w:space="708"/>
          <w:titlePg/>
          <w:docGrid w:linePitch="360"/>
        </w:sectPr>
      </w:pPr>
      <w:r>
        <w:t>muodossa 5/2021</w:t>
      </w:r>
    </w:p>
    <w:sdt>
      <w:sdtPr>
        <w:rPr>
          <w:rFonts w:ascii="Times New Roman" w:eastAsiaTheme="minorEastAsia" w:hAnsi="Times New Roman" w:cstheme="minorBidi"/>
          <w:b w:val="0"/>
          <w:caps w:val="0"/>
          <w:sz w:val="24"/>
          <w:szCs w:val="24"/>
        </w:rPr>
        <w:id w:val="54318768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DA01DA7" w14:textId="77777777" w:rsidR="002221AE" w:rsidRDefault="00C22325" w:rsidP="00D5410A">
          <w:pPr>
            <w:pStyle w:val="Sisllysluettelonotsikko"/>
          </w:pPr>
          <w:r>
            <w:t>SISÄLLYS</w:t>
          </w:r>
        </w:p>
        <w:p w14:paraId="429E5A72" w14:textId="77777777" w:rsidR="00D615DD" w:rsidRPr="00D5410A" w:rsidRDefault="00D615DD" w:rsidP="00D5410A">
          <w:pPr>
            <w:pStyle w:val="Sisluet1"/>
          </w:pPr>
        </w:p>
        <w:p w14:paraId="64C4CBC5" w14:textId="08A7F78C" w:rsidR="00D5410A" w:rsidRDefault="001434B3">
          <w:pPr>
            <w:pStyle w:val="Sisluet1"/>
            <w:rPr>
              <w:rFonts w:asciiTheme="minorHAnsi" w:hAnsiTheme="minorHAnsi" w:cstheme="minorBidi"/>
              <w:b/>
              <w:caps w:val="0"/>
              <w:noProof/>
              <w:sz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8855236" w:history="1">
            <w:r w:rsidR="00D5410A" w:rsidRPr="00F26C71">
              <w:rPr>
                <w:rStyle w:val="Hyperlinkki"/>
              </w:rPr>
              <w:t>1</w:t>
            </w:r>
            <w:r w:rsidR="00D5410A">
              <w:rPr>
                <w:rFonts w:asciiTheme="minorHAnsi" w:hAnsiTheme="minorHAnsi" w:cstheme="minorBidi"/>
                <w:b/>
                <w:caps w:val="0"/>
                <w:noProof/>
                <w:sz w:val="24"/>
              </w:rPr>
              <w:tab/>
            </w:r>
            <w:r w:rsidR="00D5410A" w:rsidRPr="00F26C71">
              <w:rPr>
                <w:rStyle w:val="Hyperlinkki"/>
              </w:rPr>
              <w:t>JOHDANTO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_Toc68855236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6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6CCA3E53" w14:textId="7C7951D8" w:rsidR="00D5410A" w:rsidRDefault="000B6D71">
          <w:pPr>
            <w:pStyle w:val="Sisluet1"/>
            <w:rPr>
              <w:rFonts w:asciiTheme="minorHAnsi" w:hAnsiTheme="minorHAnsi" w:cstheme="minorBidi"/>
              <w:b/>
              <w:caps w:val="0"/>
              <w:noProof/>
              <w:sz w:val="24"/>
            </w:rPr>
          </w:pPr>
          <w:hyperlink w:anchor="_Toc68855237" w:history="1">
            <w:r w:rsidR="00D5410A" w:rsidRPr="00F26C71">
              <w:rPr>
                <w:rStyle w:val="Hyperlinkki"/>
              </w:rPr>
              <w:t>2</w:t>
            </w:r>
            <w:r w:rsidR="00D5410A">
              <w:rPr>
                <w:rFonts w:asciiTheme="minorHAnsi" w:hAnsiTheme="minorHAnsi" w:cstheme="minorBidi"/>
                <w:b/>
                <w:caps w:val="0"/>
                <w:noProof/>
                <w:sz w:val="24"/>
              </w:rPr>
              <w:tab/>
            </w:r>
            <w:r w:rsidR="00D5410A" w:rsidRPr="00F26C71">
              <w:rPr>
                <w:rStyle w:val="Hyperlinkki"/>
              </w:rPr>
              <w:t>ENSIMMÄINEN PÄÄLUKU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_Toc68855237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8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25C5D65D" w14:textId="329E3251" w:rsidR="00D5410A" w:rsidRDefault="000B6D71">
          <w:pPr>
            <w:pStyle w:val="Sisluet2"/>
            <w:rPr>
              <w:rFonts w:asciiTheme="minorHAnsi" w:hAnsiTheme="minorHAnsi"/>
              <w:noProof/>
            </w:rPr>
          </w:pPr>
          <w:hyperlink w:anchor="_Toc68855238" w:history="1">
            <w:r w:rsidR="00D5410A" w:rsidRPr="00F26C71">
              <w:rPr>
                <w:rStyle w:val="Hyperlinkki"/>
              </w:rPr>
              <w:t>2.1</w:t>
            </w:r>
            <w:r w:rsidR="00D5410A">
              <w:rPr>
                <w:rFonts w:asciiTheme="minorHAnsi" w:hAnsiTheme="minorHAnsi"/>
                <w:noProof/>
              </w:rPr>
              <w:tab/>
            </w:r>
            <w:r w:rsidR="00D5410A" w:rsidRPr="00F26C71">
              <w:rPr>
                <w:rStyle w:val="Hyperlinkki"/>
              </w:rPr>
              <w:t>Ensimmäisen luvun toinen alaluku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_Toc68855238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8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31BD69F4" w14:textId="37561E73" w:rsidR="00D5410A" w:rsidRDefault="000B6D71">
          <w:pPr>
            <w:pStyle w:val="Sisluet2"/>
            <w:rPr>
              <w:rFonts w:asciiTheme="minorHAnsi" w:hAnsiTheme="minorHAnsi"/>
              <w:noProof/>
            </w:rPr>
          </w:pPr>
          <w:hyperlink w:anchor="_Toc68855239" w:history="1">
            <w:r w:rsidR="00D5410A" w:rsidRPr="00F26C71">
              <w:rPr>
                <w:rStyle w:val="Hyperlinkki"/>
              </w:rPr>
              <w:t>2.2</w:t>
            </w:r>
            <w:r w:rsidR="00D5410A">
              <w:rPr>
                <w:rFonts w:asciiTheme="minorHAnsi" w:hAnsiTheme="minorHAnsi"/>
                <w:noProof/>
              </w:rPr>
              <w:tab/>
            </w:r>
            <w:r w:rsidR="00D5410A" w:rsidRPr="00F26C71">
              <w:rPr>
                <w:rStyle w:val="Hyperlinkki"/>
              </w:rPr>
              <w:t>Ensimmäisen luvun kolmas alaluku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_Toc68855239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8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4A968A02" w14:textId="087887F4" w:rsidR="00D5410A" w:rsidRDefault="000B6D71">
          <w:pPr>
            <w:pStyle w:val="Sisluet1"/>
            <w:rPr>
              <w:rFonts w:asciiTheme="minorHAnsi" w:hAnsiTheme="minorHAnsi" w:cstheme="minorBidi"/>
              <w:b/>
              <w:caps w:val="0"/>
              <w:noProof/>
              <w:sz w:val="24"/>
            </w:rPr>
          </w:pPr>
          <w:hyperlink w:anchor="_Toc68855240" w:history="1">
            <w:r w:rsidR="00D5410A" w:rsidRPr="00F26C71">
              <w:rPr>
                <w:rStyle w:val="Hyperlinkki"/>
              </w:rPr>
              <w:t>3</w:t>
            </w:r>
            <w:r w:rsidR="00D5410A">
              <w:rPr>
                <w:rFonts w:asciiTheme="minorHAnsi" w:hAnsiTheme="minorHAnsi" w:cstheme="minorBidi"/>
                <w:b/>
                <w:caps w:val="0"/>
                <w:noProof/>
                <w:sz w:val="24"/>
              </w:rPr>
              <w:tab/>
            </w:r>
            <w:r w:rsidR="00D5410A" w:rsidRPr="00F26C71">
              <w:rPr>
                <w:rStyle w:val="Hyperlinkki"/>
              </w:rPr>
              <w:t>toinen pääluku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_Toc68855240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9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0C395CCD" w14:textId="5EB8B023" w:rsidR="00D5410A" w:rsidRDefault="000B6D71">
          <w:pPr>
            <w:pStyle w:val="Sisluet2"/>
            <w:rPr>
              <w:rFonts w:asciiTheme="minorHAnsi" w:hAnsiTheme="minorHAnsi"/>
              <w:noProof/>
            </w:rPr>
          </w:pPr>
          <w:hyperlink w:anchor="_Toc68855241" w:history="1">
            <w:r w:rsidR="00D5410A" w:rsidRPr="00F26C71">
              <w:rPr>
                <w:rStyle w:val="Hyperlinkki"/>
              </w:rPr>
              <w:t>3.1</w:t>
            </w:r>
            <w:r w:rsidR="00D5410A">
              <w:rPr>
                <w:rFonts w:asciiTheme="minorHAnsi" w:hAnsiTheme="minorHAnsi"/>
                <w:noProof/>
              </w:rPr>
              <w:tab/>
            </w:r>
            <w:r w:rsidR="00D5410A" w:rsidRPr="00F26C71">
              <w:rPr>
                <w:rStyle w:val="Hyperlinkki"/>
              </w:rPr>
              <w:t>Toisen luvun ensimmäinen alaluku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_Toc68855241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9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0FA9D16F" w14:textId="05889EF8" w:rsidR="00D5410A" w:rsidRDefault="000B6D71">
          <w:pPr>
            <w:pStyle w:val="Sisluet2"/>
            <w:rPr>
              <w:rFonts w:asciiTheme="minorHAnsi" w:hAnsiTheme="minorHAnsi"/>
              <w:noProof/>
            </w:rPr>
          </w:pPr>
          <w:hyperlink w:anchor="_Toc68855242" w:history="1">
            <w:r w:rsidR="00D5410A" w:rsidRPr="00F26C71">
              <w:rPr>
                <w:rStyle w:val="Hyperlinkki"/>
              </w:rPr>
              <w:t>3.2</w:t>
            </w:r>
            <w:r w:rsidR="00D5410A">
              <w:rPr>
                <w:rFonts w:asciiTheme="minorHAnsi" w:hAnsiTheme="minorHAnsi"/>
                <w:noProof/>
              </w:rPr>
              <w:tab/>
            </w:r>
            <w:r w:rsidR="00D5410A" w:rsidRPr="00F26C71">
              <w:rPr>
                <w:rStyle w:val="Hyperlinkki"/>
              </w:rPr>
              <w:t>Toisen luvun toinen alaluku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_Toc68855242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9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00D44234" w14:textId="331FA8DF" w:rsidR="00D5410A" w:rsidRDefault="000B6D71">
          <w:pPr>
            <w:pStyle w:val="Sisluet2"/>
            <w:rPr>
              <w:rFonts w:asciiTheme="minorHAnsi" w:hAnsiTheme="minorHAnsi"/>
              <w:noProof/>
            </w:rPr>
          </w:pPr>
          <w:hyperlink w:anchor="_Toc68855243" w:history="1">
            <w:r w:rsidR="00D5410A" w:rsidRPr="00F26C71">
              <w:rPr>
                <w:rStyle w:val="Hyperlinkki"/>
              </w:rPr>
              <w:t>3.3</w:t>
            </w:r>
            <w:r w:rsidR="00D5410A">
              <w:rPr>
                <w:rFonts w:asciiTheme="minorHAnsi" w:hAnsiTheme="minorHAnsi"/>
                <w:noProof/>
              </w:rPr>
              <w:tab/>
            </w:r>
            <w:r w:rsidR="00D5410A" w:rsidRPr="00F26C71">
              <w:rPr>
                <w:rStyle w:val="Hyperlinkki"/>
              </w:rPr>
              <w:t>Toisen luvun kolmas alaluku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_Toc68855243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9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69FC852D" w14:textId="77314B70" w:rsidR="00D5410A" w:rsidRDefault="000B6D71">
          <w:pPr>
            <w:pStyle w:val="Sisluet1"/>
            <w:rPr>
              <w:rFonts w:asciiTheme="minorHAnsi" w:hAnsiTheme="minorHAnsi" w:cstheme="minorBidi"/>
              <w:b/>
              <w:caps w:val="0"/>
              <w:noProof/>
              <w:sz w:val="24"/>
            </w:rPr>
          </w:pPr>
          <w:hyperlink w:anchor="_Toc68855244" w:history="1">
            <w:r w:rsidR="00D5410A" w:rsidRPr="00F26C71">
              <w:rPr>
                <w:rStyle w:val="Hyperlinkki"/>
              </w:rPr>
              <w:t>LÄHTEET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_Toc68855244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10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178E09B6" w14:textId="3B05BE1A" w:rsidR="00D5410A" w:rsidRDefault="000B6D71">
          <w:pPr>
            <w:pStyle w:val="Sisluet1"/>
            <w:rPr>
              <w:rFonts w:asciiTheme="minorHAnsi" w:hAnsiTheme="minorHAnsi" w:cstheme="minorBidi"/>
              <w:b/>
              <w:caps w:val="0"/>
              <w:noProof/>
              <w:sz w:val="24"/>
            </w:rPr>
          </w:pPr>
          <w:hyperlink w:anchor="_Toc68855245" w:history="1">
            <w:r w:rsidR="00D5410A" w:rsidRPr="00F26C71">
              <w:rPr>
                <w:rStyle w:val="Hyperlinkki"/>
              </w:rPr>
              <w:t>LIITTEET</w:t>
            </w:r>
            <w:r w:rsidR="00D5410A">
              <w:rPr>
                <w:noProof/>
                <w:webHidden/>
              </w:rPr>
              <w:tab/>
            </w:r>
            <w:r w:rsidR="00D5410A">
              <w:rPr>
                <w:noProof/>
                <w:webHidden/>
              </w:rPr>
              <w:fldChar w:fldCharType="begin"/>
            </w:r>
            <w:r w:rsidR="00D5410A">
              <w:rPr>
                <w:noProof/>
                <w:webHidden/>
              </w:rPr>
              <w:instrText xml:space="preserve"> PAGEREF _Toc68855245 \h </w:instrText>
            </w:r>
            <w:r w:rsidR="00D5410A">
              <w:rPr>
                <w:noProof/>
                <w:webHidden/>
              </w:rPr>
            </w:r>
            <w:r w:rsidR="00D5410A">
              <w:rPr>
                <w:noProof/>
                <w:webHidden/>
              </w:rPr>
              <w:fldChar w:fldCharType="separate"/>
            </w:r>
            <w:r w:rsidR="00D5410A">
              <w:rPr>
                <w:noProof/>
                <w:webHidden/>
              </w:rPr>
              <w:t>11</w:t>
            </w:r>
            <w:r w:rsidR="00D5410A">
              <w:rPr>
                <w:noProof/>
                <w:webHidden/>
              </w:rPr>
              <w:fldChar w:fldCharType="end"/>
            </w:r>
          </w:hyperlink>
        </w:p>
        <w:p w14:paraId="72248A72" w14:textId="3F173B72" w:rsidR="009472D9" w:rsidRDefault="001434B3" w:rsidP="008637CF">
          <w:pPr>
            <w:spacing w:after="240"/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7EE02E52" w14:textId="77777777" w:rsidR="004B66E2" w:rsidRDefault="004B66E2" w:rsidP="00F1354A">
      <w:pPr>
        <w:tabs>
          <w:tab w:val="left" w:pos="3180"/>
        </w:tabs>
      </w:pPr>
      <w:r>
        <w:t xml:space="preserve">(POISTA TÄMÄ TEKSTI) </w:t>
      </w:r>
      <w:r w:rsidR="00F1354A">
        <w:tab/>
      </w:r>
    </w:p>
    <w:p w14:paraId="795E0A2E" w14:textId="77777777" w:rsidR="0066342A" w:rsidRDefault="0066342A" w:rsidP="0066342A">
      <w:r>
        <w:t xml:space="preserve">Sisällysluettelon päivittäminen: </w:t>
      </w:r>
    </w:p>
    <w:p w14:paraId="27B9736F" w14:textId="77777777" w:rsidR="0066342A" w:rsidRDefault="0066342A" w:rsidP="0066342A">
      <w:pPr>
        <w:pStyle w:val="Luettelokappale"/>
        <w:numPr>
          <w:ilvl w:val="0"/>
          <w:numId w:val="4"/>
        </w:numPr>
      </w:pPr>
      <w:r>
        <w:t xml:space="preserve">Paina F9 tai valitse hiiren oikealla </w:t>
      </w:r>
      <w:r w:rsidRPr="000D2744">
        <w:rPr>
          <w:i/>
        </w:rPr>
        <w:t>Päivitä kenttä</w:t>
      </w:r>
      <w:r>
        <w:t xml:space="preserve">. Tämän jälkeen valitse </w:t>
      </w:r>
      <w:r w:rsidRPr="000D2744">
        <w:rPr>
          <w:i/>
        </w:rPr>
        <w:t>Päivitä koko luettelo</w:t>
      </w:r>
      <w:r>
        <w:t xml:space="preserve"> ja klikkaa OK. </w:t>
      </w:r>
    </w:p>
    <w:p w14:paraId="108E3262" w14:textId="77777777" w:rsidR="0066342A" w:rsidRDefault="0066342A" w:rsidP="0066342A">
      <w:pPr>
        <w:pStyle w:val="Luettelokappale"/>
        <w:numPr>
          <w:ilvl w:val="0"/>
          <w:numId w:val="4"/>
        </w:numPr>
      </w:pPr>
      <w:r>
        <w:t>Sisällysluettelo päivittyy mikäli luvut ja alaluvut on määritelty oikein tyyleillä (</w:t>
      </w:r>
      <w:r w:rsidRPr="00B923B9">
        <w:rPr>
          <w:i/>
        </w:rPr>
        <w:t>Otsikko 1 / Otsikko 2</w:t>
      </w:r>
      <w:r>
        <w:rPr>
          <w:i/>
        </w:rPr>
        <w:t xml:space="preserve"> </w:t>
      </w:r>
      <w:proofErr w:type="gramStart"/>
      <w:r>
        <w:rPr>
          <w:i/>
        </w:rPr>
        <w:t xml:space="preserve">jne. </w:t>
      </w:r>
      <w:r>
        <w:t>)</w:t>
      </w:r>
      <w:proofErr w:type="gramEnd"/>
      <w:r>
        <w:t>. Jos osa otsikoista jää puuttumaan, tarkista otsikoiden määritykset</w:t>
      </w:r>
    </w:p>
    <w:p w14:paraId="3A2F90E6" w14:textId="77777777" w:rsidR="004B66E2" w:rsidRPr="00490310" w:rsidRDefault="0066342A" w:rsidP="00490310">
      <w:pPr>
        <w:pStyle w:val="Luettelokappale"/>
        <w:numPr>
          <w:ilvl w:val="0"/>
          <w:numId w:val="4"/>
        </w:numPr>
      </w:pPr>
      <w:r>
        <w:t xml:space="preserve">Sisällysluettelon asetukset noudattavat muualla asiakirjassa määriteltyä muotoilua. Jos sisällysluettelon asettelu on liian väljä, voit itse tiivistää asettelua yläreunan Kappale-työkaluilla (Aloitus-välilehdellä).  </w:t>
      </w:r>
    </w:p>
    <w:p w14:paraId="4DD6A357" w14:textId="77777777" w:rsidR="00505929" w:rsidRPr="00490310" w:rsidRDefault="00505929" w:rsidP="00490310">
      <w:pPr>
        <w:tabs>
          <w:tab w:val="center" w:pos="4532"/>
        </w:tabs>
        <w:sectPr w:rsidR="00505929" w:rsidRPr="00490310" w:rsidSect="002221AE">
          <w:headerReference w:type="default" r:id="rId11"/>
          <w:pgSz w:w="11900" w:h="16840" w:code="9"/>
          <w:pgMar w:top="1418" w:right="1134" w:bottom="1418" w:left="1701" w:header="709" w:footer="709" w:gutter="0"/>
          <w:cols w:space="708"/>
          <w:docGrid w:linePitch="360"/>
        </w:sectPr>
      </w:pPr>
    </w:p>
    <w:p w14:paraId="3E452E00" w14:textId="7E4D7A5A" w:rsidR="00D615DD" w:rsidRPr="00D5410A" w:rsidRDefault="00695E86" w:rsidP="00D5410A">
      <w:pPr>
        <w:pStyle w:val="Otsikko1"/>
      </w:pPr>
      <w:bookmarkStart w:id="0" w:name="_Toc68855236"/>
      <w:r w:rsidRPr="00D5410A">
        <w:lastRenderedPageBreak/>
        <w:t>J</w:t>
      </w:r>
      <w:r w:rsidR="00C22325" w:rsidRPr="00D5410A">
        <w:t>OHDANTO</w:t>
      </w:r>
      <w:bookmarkEnd w:id="0"/>
    </w:p>
    <w:p w14:paraId="7F029754" w14:textId="77777777" w:rsidR="00AE3E07" w:rsidRDefault="00B63A15" w:rsidP="00695E86">
      <w:r>
        <w:t>Lue ensin alla olevat ohjeet</w:t>
      </w:r>
      <w:r w:rsidR="00D122F7">
        <w:t xml:space="preserve"> tämän</w:t>
      </w:r>
      <w:r>
        <w:t xml:space="preserve"> Word-mallipohjan käytöstä ja korvaa</w:t>
      </w:r>
      <w:r w:rsidR="00A17F9C">
        <w:t xml:space="preserve"> teksti</w:t>
      </w:r>
      <w:r>
        <w:t xml:space="preserve"> sen jälkeen omalla johdannollasi.</w:t>
      </w:r>
    </w:p>
    <w:p w14:paraId="21746FD9" w14:textId="77777777" w:rsidR="0099243B" w:rsidRDefault="00A17F9C" w:rsidP="00695E86">
      <w:r>
        <w:t>Mallipohjan muotoilun yleiset asetukset on määritelty valmiiksi tähän tiedostoon.</w:t>
      </w:r>
      <w:r w:rsidR="0099243B">
        <w:t xml:space="preserve"> Kun käytät tätä pohjaa omassa työssäsi, tarkista lopuksi, että seuraavat aset</w:t>
      </w:r>
      <w:r w:rsidR="00D122F7">
        <w:t>ukset ovat säilyneet koko tiedostossa</w:t>
      </w:r>
      <w:r w:rsidR="0099243B">
        <w:t>.</w:t>
      </w:r>
    </w:p>
    <w:p w14:paraId="0AF394E7" w14:textId="77777777" w:rsidR="00AF3582" w:rsidRDefault="00AF3582" w:rsidP="00695E86">
      <w:r>
        <w:t xml:space="preserve">Kappaleiden ja otsikoiden ominaisuudet on määritelty Wordin tyyleillä. Tyylit-valikko on Wordin aloitusvälilehdellä. Alla kerrotaan, mitä tyyliä kuuluu käyttää mihinkin tekstin elementtiin. </w:t>
      </w:r>
    </w:p>
    <w:p w14:paraId="3DA416D1" w14:textId="77777777" w:rsidR="0099243B" w:rsidRDefault="00A17F9C" w:rsidP="00D5410A">
      <w:pPr>
        <w:pStyle w:val="Eivli"/>
      </w:pPr>
      <w:r>
        <w:t>Muotoilun asetukset:</w:t>
      </w:r>
    </w:p>
    <w:p w14:paraId="5B0C32E8" w14:textId="77777777" w:rsidR="00A17F9C" w:rsidRDefault="00A17F9C" w:rsidP="00A17F9C">
      <w:pPr>
        <w:pStyle w:val="Luettelokappale"/>
        <w:numPr>
          <w:ilvl w:val="0"/>
          <w:numId w:val="3"/>
        </w:numPr>
      </w:pPr>
      <w:r>
        <w:t>Marginaalit: Ylä- ja alamarginaalit 2,5 cm, oikea 2 cm, vasen 3 cm</w:t>
      </w:r>
    </w:p>
    <w:p w14:paraId="7E09C618" w14:textId="77777777" w:rsidR="0099243B" w:rsidRDefault="0099243B" w:rsidP="00A17F9C">
      <w:pPr>
        <w:pStyle w:val="Luettelokappale"/>
        <w:numPr>
          <w:ilvl w:val="0"/>
          <w:numId w:val="3"/>
        </w:numPr>
      </w:pPr>
      <w:r>
        <w:t xml:space="preserve">Leipätekstinä käytetään tyyliä </w:t>
      </w:r>
      <w:r w:rsidRPr="0010037E">
        <w:rPr>
          <w:i/>
        </w:rPr>
        <w:t>Normaali</w:t>
      </w:r>
      <w:r>
        <w:t xml:space="preserve">, Päälukujen otsikot ovat tyyliä </w:t>
      </w:r>
      <w:r w:rsidRPr="0010037E">
        <w:rPr>
          <w:i/>
        </w:rPr>
        <w:t>Otsikko 1</w:t>
      </w:r>
      <w:r>
        <w:t xml:space="preserve"> ja alalukujen otsikot tyyliä </w:t>
      </w:r>
      <w:r w:rsidRPr="0010037E">
        <w:rPr>
          <w:i/>
        </w:rPr>
        <w:t>Otsikko 2</w:t>
      </w:r>
      <w:r>
        <w:t>.</w:t>
      </w:r>
      <w:r w:rsidR="00C22325">
        <w:t xml:space="preserve"> Päälukujen otsikot kirjoitetaan ISOILL</w:t>
      </w:r>
      <w:r w:rsidR="008A77A4">
        <w:t>A ja alaotsikot pienillä kirjai</w:t>
      </w:r>
      <w:r w:rsidR="00C22325">
        <w:t>milla.</w:t>
      </w:r>
    </w:p>
    <w:p w14:paraId="5801826D" w14:textId="77777777" w:rsidR="0010037E" w:rsidRDefault="0010037E" w:rsidP="00A17F9C">
      <w:pPr>
        <w:pStyle w:val="Luettelokappale"/>
        <w:numPr>
          <w:ilvl w:val="0"/>
          <w:numId w:val="3"/>
        </w:numPr>
      </w:pPr>
      <w:r>
        <w:t xml:space="preserve">Lähdeluettelossa käytetään tyyliä </w:t>
      </w:r>
      <w:r w:rsidRPr="0010037E">
        <w:rPr>
          <w:i/>
        </w:rPr>
        <w:t>Lähteet</w:t>
      </w:r>
      <w:r>
        <w:t>.</w:t>
      </w:r>
    </w:p>
    <w:p w14:paraId="4CF5653D" w14:textId="77777777" w:rsidR="007E0AC2" w:rsidRDefault="00DB7E42" w:rsidP="00A17F9C">
      <w:pPr>
        <w:pStyle w:val="Luettelokappale"/>
        <w:numPr>
          <w:ilvl w:val="0"/>
          <w:numId w:val="3"/>
        </w:numPr>
      </w:pPr>
      <w:r>
        <w:t>Font</w:t>
      </w:r>
      <w:r w:rsidR="007E0AC2">
        <w:t>it</w:t>
      </w:r>
    </w:p>
    <w:p w14:paraId="7D39C699" w14:textId="77777777" w:rsidR="00A17F9C" w:rsidRDefault="007E0AC2" w:rsidP="007E0AC2">
      <w:pPr>
        <w:pStyle w:val="Luettelokappale"/>
        <w:numPr>
          <w:ilvl w:val="1"/>
          <w:numId w:val="3"/>
        </w:numPr>
      </w:pPr>
      <w:proofErr w:type="spellStart"/>
      <w:r>
        <w:t>Pääotiskot</w:t>
      </w:r>
      <w:proofErr w:type="spellEnd"/>
      <w:r>
        <w:t xml:space="preserve"> </w:t>
      </w:r>
      <w:proofErr w:type="spellStart"/>
      <w:r>
        <w:t>Tahoma</w:t>
      </w:r>
      <w:proofErr w:type="spellEnd"/>
      <w:r>
        <w:t xml:space="preserve"> </w:t>
      </w:r>
      <w:proofErr w:type="spellStart"/>
      <w:r>
        <w:t>Bold</w:t>
      </w:r>
      <w:proofErr w:type="spellEnd"/>
      <w:r>
        <w:t xml:space="preserve"> VERSAALEIN</w:t>
      </w:r>
      <w:r w:rsidR="00A17F9C">
        <w:t>, kirjasinkoko 1</w:t>
      </w:r>
      <w:r>
        <w:t>6</w:t>
      </w:r>
      <w:r w:rsidR="00A17F9C">
        <w:t xml:space="preserve"> pt</w:t>
      </w:r>
    </w:p>
    <w:p w14:paraId="2C84DBF0" w14:textId="77777777" w:rsidR="007E0AC2" w:rsidRDefault="007E0AC2" w:rsidP="007E0AC2">
      <w:pPr>
        <w:pStyle w:val="Luettelokappale"/>
        <w:numPr>
          <w:ilvl w:val="1"/>
          <w:numId w:val="3"/>
        </w:numPr>
      </w:pPr>
      <w:r>
        <w:t xml:space="preserve">Alaotsikko </w:t>
      </w:r>
      <w:proofErr w:type="spellStart"/>
      <w:r>
        <w:t>Tahoma</w:t>
      </w:r>
      <w:proofErr w:type="spellEnd"/>
      <w:r>
        <w:t xml:space="preserve"> </w:t>
      </w:r>
      <w:proofErr w:type="spellStart"/>
      <w:r>
        <w:t>Bold</w:t>
      </w:r>
      <w:proofErr w:type="spellEnd"/>
      <w:r>
        <w:t>, kirjasinkoko 12 pt</w:t>
      </w:r>
    </w:p>
    <w:p w14:paraId="7FF63F81" w14:textId="77777777" w:rsidR="007E0AC2" w:rsidRDefault="007E0AC2" w:rsidP="007E0AC2">
      <w:pPr>
        <w:pStyle w:val="Luettelokappale"/>
        <w:numPr>
          <w:ilvl w:val="1"/>
          <w:numId w:val="3"/>
        </w:numPr>
      </w:pPr>
      <w:r>
        <w:t>Leipäteksti Times New Roman, kirjaisinkoko 12 pt</w:t>
      </w:r>
    </w:p>
    <w:p w14:paraId="24EF3658" w14:textId="77777777" w:rsidR="00A17F9C" w:rsidRDefault="00A17F9C" w:rsidP="00A17F9C">
      <w:pPr>
        <w:pStyle w:val="Luettelokappale"/>
        <w:numPr>
          <w:ilvl w:val="0"/>
          <w:numId w:val="3"/>
        </w:numPr>
      </w:pPr>
      <w:r>
        <w:t>Riviväli 1,5</w:t>
      </w:r>
    </w:p>
    <w:p w14:paraId="080498D3" w14:textId="77777777" w:rsidR="00A17F9C" w:rsidRDefault="00A25C20" w:rsidP="00A17F9C">
      <w:pPr>
        <w:pStyle w:val="Luettelokappale"/>
        <w:numPr>
          <w:ilvl w:val="0"/>
          <w:numId w:val="3"/>
        </w:numPr>
      </w:pPr>
      <w:r>
        <w:t>Teksti tasataan</w:t>
      </w:r>
      <w:r w:rsidR="00A17F9C">
        <w:t xml:space="preserve"> molempiin reunoihin ja tavutetaan</w:t>
      </w:r>
    </w:p>
    <w:p w14:paraId="33679BBD" w14:textId="77777777" w:rsidR="00A17F9C" w:rsidRDefault="00A17F9C" w:rsidP="00A17F9C">
      <w:pPr>
        <w:pStyle w:val="Luettelokappale"/>
        <w:numPr>
          <w:ilvl w:val="0"/>
          <w:numId w:val="3"/>
        </w:numPr>
      </w:pPr>
      <w:r>
        <w:t>Leipätekstin kappaleiden väliksi on määritelty 6 pt. Kappaleen vaihto tapahtuu Enterillä.</w:t>
      </w:r>
    </w:p>
    <w:p w14:paraId="28CE6745" w14:textId="77777777" w:rsidR="00A17F9C" w:rsidRDefault="00A17F9C" w:rsidP="00A17F9C">
      <w:pPr>
        <w:pStyle w:val="Luettelokappale"/>
        <w:numPr>
          <w:ilvl w:val="0"/>
          <w:numId w:val="3"/>
        </w:numPr>
      </w:pPr>
      <w:r>
        <w:t>Sivunumerointi</w:t>
      </w:r>
      <w:r w:rsidR="00A25C20">
        <w:t xml:space="preserve"> on</w:t>
      </w:r>
      <w:r>
        <w:t xml:space="preserve"> sivun oikeassa yläreunassa</w:t>
      </w:r>
    </w:p>
    <w:p w14:paraId="115C9218" w14:textId="77777777" w:rsidR="00A17F9C" w:rsidRDefault="00A17F9C" w:rsidP="00695E86">
      <w:pPr>
        <w:pStyle w:val="Luettelokappale"/>
        <w:numPr>
          <w:ilvl w:val="0"/>
          <w:numId w:val="3"/>
        </w:numPr>
      </w:pPr>
      <w:r>
        <w:t>Lähdeluettelo ja liitteet aloitetaan aina omalta sivulta</w:t>
      </w:r>
    </w:p>
    <w:p w14:paraId="275D55E6" w14:textId="77777777" w:rsidR="007E0AC2" w:rsidRDefault="007E0AC2" w:rsidP="007E0AC2">
      <w:pPr>
        <w:pStyle w:val="Luettelokappale"/>
        <w:numPr>
          <w:ilvl w:val="1"/>
          <w:numId w:val="3"/>
        </w:numPr>
      </w:pPr>
      <w:r>
        <w:t>Lähdeluettelon toinen rivi sisennetään 5 mm.</w:t>
      </w:r>
      <w:r w:rsidRPr="007E0AC2">
        <w:rPr>
          <w:i/>
        </w:rPr>
        <w:t xml:space="preserve"> </w:t>
      </w:r>
    </w:p>
    <w:p w14:paraId="42B50E5A" w14:textId="77777777" w:rsidR="00177BB1" w:rsidRDefault="00177BB1" w:rsidP="00177BB1">
      <w:r>
        <w:t xml:space="preserve">Sivunumerointi on määritelty valmiiksi tähän mallipohjaan. </w:t>
      </w:r>
      <w:r w:rsidRPr="00177BB1">
        <w:t>Sivunumerointi aloitetaan kansilehdestä alkaen, mutta kansilehti, tiivistelmä, sisällysluettelo ja johdannon ensimmäinen sivu jätetään ilman numeromerkintää</w:t>
      </w:r>
      <w:r>
        <w:t>.</w:t>
      </w:r>
      <w:r w:rsidRPr="00177BB1">
        <w:t xml:space="preserve"> Numerointia jatketaan juoksevana myös lähdeluettelon ja liitteiden läpi.</w:t>
      </w:r>
    </w:p>
    <w:p w14:paraId="36F47C92" w14:textId="77777777" w:rsidR="00C22325" w:rsidRDefault="00C22325" w:rsidP="00177BB1">
      <w:r>
        <w:lastRenderedPageBreak/>
        <w:t>Suorat lainaukset sisennetään ja kirjoitetaan rivivälillä 1, kuten alla. Käytä valmiiksi määriteltyä tyyliä Suora lainaus.</w:t>
      </w:r>
    </w:p>
    <w:p w14:paraId="5C5BB9C4" w14:textId="02F2C42C" w:rsidR="007E0AC2" w:rsidRDefault="00D532FB" w:rsidP="00604F45">
      <w:pPr>
        <w:pStyle w:val="Lainaus"/>
      </w:pPr>
      <w:r w:rsidRPr="007E0AC2">
        <w:t>Kolmea riviä pidemmät suorat lainaukset sisennetään ja kirjoitetaan rivivälillä 1. Käytä valmiiksi määriteltyä tyyliä Suora lainaus</w:t>
      </w:r>
      <w:r w:rsidR="00940062" w:rsidRPr="007E0AC2">
        <w:t>.</w:t>
      </w:r>
    </w:p>
    <w:p w14:paraId="365C7113" w14:textId="77777777" w:rsidR="00D5410A" w:rsidRPr="00D5410A" w:rsidRDefault="00D5410A" w:rsidP="00D5410A"/>
    <w:p w14:paraId="45F26E0B" w14:textId="77777777" w:rsidR="007E0AC2" w:rsidRPr="007E0AC2" w:rsidRDefault="007E0AC2" w:rsidP="007E0AC2"/>
    <w:p w14:paraId="00746DAC" w14:textId="72BB6377" w:rsidR="00A67697" w:rsidRPr="00D5410A" w:rsidRDefault="00D5410A" w:rsidP="00D5410A">
      <w:pPr>
        <w:pStyle w:val="Otsikko1"/>
      </w:pPr>
      <w:bookmarkStart w:id="1" w:name="_Toc68855237"/>
      <w:r w:rsidRPr="00D5410A">
        <w:lastRenderedPageBreak/>
        <w:t>ENSIMMÄINEN PÄÄLUKU</w:t>
      </w:r>
      <w:bookmarkEnd w:id="1"/>
    </w:p>
    <w:p w14:paraId="0DA01284" w14:textId="657FFBFD" w:rsidR="001434B3" w:rsidRDefault="001434B3" w:rsidP="00D5410A">
      <w:pPr>
        <w:pStyle w:val="Otsikko2"/>
      </w:pPr>
      <w:r>
        <w:t>Ensimmäisen luvun ensimmäinen alaluku</w:t>
      </w:r>
    </w:p>
    <w:p w14:paraId="50F2F9D1" w14:textId="77777777" w:rsidR="00D1116D" w:rsidRPr="007E0AC2" w:rsidRDefault="00D1116D" w:rsidP="00D1116D">
      <w:pPr>
        <w:rPr>
          <w:lang w:val="en-US"/>
        </w:rPr>
      </w:pPr>
      <w:r w:rsidRPr="007E0AC2">
        <w:rPr>
          <w:lang w:val="en-US"/>
        </w:rPr>
        <w:t xml:space="preserve">Lorem ipsum dolor sit </w:t>
      </w:r>
      <w:proofErr w:type="spellStart"/>
      <w:r w:rsidRPr="007E0AC2">
        <w:rPr>
          <w:lang w:val="en-US"/>
        </w:rPr>
        <w:t>amet</w:t>
      </w:r>
      <w:proofErr w:type="spellEnd"/>
      <w:r w:rsidRPr="007E0AC2">
        <w:rPr>
          <w:lang w:val="en-US"/>
        </w:rPr>
        <w:t xml:space="preserve">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adipiscing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posuere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interdum</w:t>
      </w:r>
      <w:proofErr w:type="spellEnd"/>
      <w:r w:rsidRPr="007E0AC2">
        <w:rPr>
          <w:lang w:val="en-US"/>
        </w:rPr>
        <w:t xml:space="preserve"> sem. </w:t>
      </w:r>
      <w:proofErr w:type="spellStart"/>
      <w:r w:rsidRPr="007E0AC2">
        <w:rPr>
          <w:lang w:val="en-US"/>
        </w:rPr>
        <w:t>Quisque</w:t>
      </w:r>
      <w:proofErr w:type="spellEnd"/>
      <w:r w:rsidRPr="007E0AC2">
        <w:rPr>
          <w:lang w:val="en-US"/>
        </w:rPr>
        <w:t xml:space="preserve"> ligula eros </w:t>
      </w:r>
      <w:proofErr w:type="spellStart"/>
      <w:r w:rsidRPr="007E0AC2">
        <w:rPr>
          <w:lang w:val="en-US"/>
        </w:rPr>
        <w:t>ullamcorper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facilisis</w:t>
      </w:r>
      <w:proofErr w:type="spellEnd"/>
      <w:r w:rsidRPr="007E0AC2">
        <w:rPr>
          <w:lang w:val="en-US"/>
        </w:rPr>
        <w:t xml:space="preserve"> sed </w:t>
      </w:r>
      <w:proofErr w:type="spellStart"/>
      <w:r w:rsidRPr="007E0AC2">
        <w:rPr>
          <w:lang w:val="en-US"/>
        </w:rPr>
        <w:t>sapien</w:t>
      </w:r>
      <w:proofErr w:type="spellEnd"/>
      <w:r w:rsidRPr="007E0AC2">
        <w:rPr>
          <w:lang w:val="en-US"/>
        </w:rPr>
        <w:t xml:space="preserve">. </w:t>
      </w:r>
      <w:proofErr w:type="spellStart"/>
      <w:r w:rsidRPr="007E0AC2">
        <w:rPr>
          <w:lang w:val="en-US"/>
        </w:rPr>
        <w:t>Mauris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varius</w:t>
      </w:r>
      <w:proofErr w:type="spellEnd"/>
      <w:r w:rsidRPr="007E0AC2">
        <w:rPr>
          <w:lang w:val="en-US"/>
        </w:rPr>
        <w:t xml:space="preserve"> diam vitae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lectus</w:t>
      </w:r>
      <w:proofErr w:type="spellEnd"/>
      <w:r w:rsidRPr="007E0AC2">
        <w:rPr>
          <w:lang w:val="en-US"/>
        </w:rPr>
        <w:t xml:space="preserve"> auctor vitae,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venenatis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eget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augue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orci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eu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tincidunt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eleifend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nec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lacus</w:t>
      </w:r>
      <w:proofErr w:type="spellEnd"/>
      <w:r w:rsidRPr="007E0AC2">
        <w:rPr>
          <w:lang w:val="en-US"/>
        </w:rPr>
        <w:t>.</w:t>
      </w:r>
    </w:p>
    <w:p w14:paraId="14669E2F" w14:textId="2E13B9C2" w:rsidR="00D1116D" w:rsidRDefault="00D1116D" w:rsidP="00D1116D">
      <w:pPr>
        <w:pStyle w:val="Otsikko2"/>
      </w:pPr>
      <w:bookmarkStart w:id="2" w:name="_Toc68855238"/>
      <w:r>
        <w:t>Ensimmäisen luvun toinen alaluku</w:t>
      </w:r>
      <w:bookmarkEnd w:id="2"/>
    </w:p>
    <w:p w14:paraId="3FCF2560" w14:textId="77777777" w:rsidR="00D1116D" w:rsidRPr="00D1116D" w:rsidRDefault="00D1116D" w:rsidP="00D1116D">
      <w:pPr>
        <w:rPr>
          <w:lang w:val="en-US"/>
        </w:rPr>
      </w:pPr>
      <w:r w:rsidRPr="007E0AC2">
        <w:rPr>
          <w:lang w:val="en-US"/>
        </w:rPr>
        <w:t xml:space="preserve">Lorem ipsum dolor sit </w:t>
      </w:r>
      <w:proofErr w:type="spellStart"/>
      <w:r w:rsidRPr="007E0AC2">
        <w:rPr>
          <w:lang w:val="en-US"/>
        </w:rPr>
        <w:t>amet</w:t>
      </w:r>
      <w:proofErr w:type="spellEnd"/>
      <w:r w:rsidRPr="007E0AC2">
        <w:rPr>
          <w:lang w:val="en-US"/>
        </w:rPr>
        <w:t xml:space="preserve">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adipiscing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posuere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interdum</w:t>
      </w:r>
      <w:proofErr w:type="spellEnd"/>
      <w:r w:rsidRPr="007E0AC2">
        <w:rPr>
          <w:lang w:val="en-US"/>
        </w:rPr>
        <w:t xml:space="preserve"> sem. </w:t>
      </w:r>
      <w:proofErr w:type="spellStart"/>
      <w:r w:rsidRPr="007E0AC2">
        <w:rPr>
          <w:lang w:val="en-US"/>
        </w:rPr>
        <w:t>Quisque</w:t>
      </w:r>
      <w:proofErr w:type="spellEnd"/>
      <w:r w:rsidRPr="007E0AC2">
        <w:rPr>
          <w:lang w:val="en-US"/>
        </w:rPr>
        <w:t xml:space="preserve"> ligula eros </w:t>
      </w:r>
      <w:proofErr w:type="spellStart"/>
      <w:r w:rsidRPr="007E0AC2">
        <w:rPr>
          <w:lang w:val="en-US"/>
        </w:rPr>
        <w:t>ullamcorper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facilisis</w:t>
      </w:r>
      <w:proofErr w:type="spellEnd"/>
      <w:r w:rsidRPr="007E0AC2">
        <w:rPr>
          <w:lang w:val="en-US"/>
        </w:rPr>
        <w:t xml:space="preserve"> sed </w:t>
      </w:r>
      <w:proofErr w:type="spellStart"/>
      <w:r w:rsidRPr="007E0AC2">
        <w:rPr>
          <w:lang w:val="en-US"/>
        </w:rPr>
        <w:t>sapien</w:t>
      </w:r>
      <w:proofErr w:type="spellEnd"/>
      <w:r w:rsidRPr="007E0AC2">
        <w:rPr>
          <w:lang w:val="en-US"/>
        </w:rPr>
        <w:t xml:space="preserve">. </w:t>
      </w:r>
      <w:proofErr w:type="spellStart"/>
      <w:r w:rsidRPr="007E0AC2">
        <w:rPr>
          <w:lang w:val="en-US"/>
        </w:rPr>
        <w:t>Mauris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varius</w:t>
      </w:r>
      <w:proofErr w:type="spellEnd"/>
      <w:r w:rsidRPr="007E0AC2">
        <w:rPr>
          <w:lang w:val="en-US"/>
        </w:rPr>
        <w:t xml:space="preserve"> diam vitae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lectus</w:t>
      </w:r>
      <w:proofErr w:type="spellEnd"/>
      <w:r w:rsidRPr="007E0AC2">
        <w:rPr>
          <w:lang w:val="en-US"/>
        </w:rPr>
        <w:t xml:space="preserve"> auctor vitae,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venenatis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eget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augue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orci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eu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tincidunt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eleifend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nec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lacus</w:t>
      </w:r>
      <w:proofErr w:type="spellEnd"/>
      <w:r w:rsidRPr="007E0AC2">
        <w:rPr>
          <w:lang w:val="en-US"/>
        </w:rPr>
        <w:t>.</w:t>
      </w:r>
    </w:p>
    <w:p w14:paraId="08D9A57A" w14:textId="5670E234" w:rsidR="00D1116D" w:rsidRDefault="00D1116D" w:rsidP="00D1116D">
      <w:pPr>
        <w:pStyle w:val="Otsikko2"/>
      </w:pPr>
      <w:bookmarkStart w:id="3" w:name="_Toc68855239"/>
      <w:r>
        <w:t>Ensimmäisen luvun kolmas alaluku</w:t>
      </w:r>
      <w:bookmarkEnd w:id="3"/>
    </w:p>
    <w:p w14:paraId="20ADE561" w14:textId="77777777" w:rsidR="00D1116D" w:rsidRPr="007E0AC2" w:rsidRDefault="00D1116D" w:rsidP="00D1116D">
      <w:pPr>
        <w:rPr>
          <w:lang w:val="en-US"/>
        </w:rPr>
      </w:pPr>
      <w:r w:rsidRPr="007E0AC2">
        <w:rPr>
          <w:lang w:val="en-US"/>
        </w:rPr>
        <w:t xml:space="preserve">Lorem ipsum dolor sit </w:t>
      </w:r>
      <w:proofErr w:type="spellStart"/>
      <w:r w:rsidRPr="007E0AC2">
        <w:rPr>
          <w:lang w:val="en-US"/>
        </w:rPr>
        <w:t>amet</w:t>
      </w:r>
      <w:proofErr w:type="spellEnd"/>
      <w:r w:rsidRPr="007E0AC2">
        <w:rPr>
          <w:lang w:val="en-US"/>
        </w:rPr>
        <w:t xml:space="preserve">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adipiscing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posuere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interdum</w:t>
      </w:r>
      <w:proofErr w:type="spellEnd"/>
      <w:r w:rsidRPr="007E0AC2">
        <w:rPr>
          <w:lang w:val="en-US"/>
        </w:rPr>
        <w:t xml:space="preserve"> sem. </w:t>
      </w:r>
      <w:proofErr w:type="spellStart"/>
      <w:r w:rsidRPr="007E0AC2">
        <w:rPr>
          <w:lang w:val="en-US"/>
        </w:rPr>
        <w:t>Quisque</w:t>
      </w:r>
      <w:proofErr w:type="spellEnd"/>
      <w:r w:rsidRPr="007E0AC2">
        <w:rPr>
          <w:lang w:val="en-US"/>
        </w:rPr>
        <w:t xml:space="preserve"> ligula eros </w:t>
      </w:r>
      <w:proofErr w:type="spellStart"/>
      <w:r w:rsidRPr="007E0AC2">
        <w:rPr>
          <w:lang w:val="en-US"/>
        </w:rPr>
        <w:t>ullamcorper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facilisis</w:t>
      </w:r>
      <w:proofErr w:type="spellEnd"/>
      <w:r w:rsidRPr="007E0AC2">
        <w:rPr>
          <w:lang w:val="en-US"/>
        </w:rPr>
        <w:t xml:space="preserve"> sed </w:t>
      </w:r>
      <w:proofErr w:type="spellStart"/>
      <w:r w:rsidRPr="007E0AC2">
        <w:rPr>
          <w:lang w:val="en-US"/>
        </w:rPr>
        <w:t>sapien</w:t>
      </w:r>
      <w:proofErr w:type="spellEnd"/>
      <w:r w:rsidRPr="007E0AC2">
        <w:rPr>
          <w:lang w:val="en-US"/>
        </w:rPr>
        <w:t xml:space="preserve">. </w:t>
      </w:r>
      <w:proofErr w:type="spellStart"/>
      <w:r w:rsidRPr="007E0AC2">
        <w:rPr>
          <w:lang w:val="en-US"/>
        </w:rPr>
        <w:t>Mauris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varius</w:t>
      </w:r>
      <w:proofErr w:type="spellEnd"/>
      <w:r w:rsidRPr="007E0AC2">
        <w:rPr>
          <w:lang w:val="en-US"/>
        </w:rPr>
        <w:t xml:space="preserve"> diam vitae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lectus</w:t>
      </w:r>
      <w:proofErr w:type="spellEnd"/>
      <w:r w:rsidRPr="007E0AC2">
        <w:rPr>
          <w:lang w:val="en-US"/>
        </w:rPr>
        <w:t xml:space="preserve"> auctor vitae,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venenatis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eget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augue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orci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eu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tincidunt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eleifend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nec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lacus</w:t>
      </w:r>
      <w:proofErr w:type="spellEnd"/>
      <w:r w:rsidRPr="007E0AC2">
        <w:rPr>
          <w:lang w:val="en-US"/>
        </w:rPr>
        <w:t>.</w:t>
      </w:r>
    </w:p>
    <w:p w14:paraId="4A458C96" w14:textId="77777777" w:rsidR="000C4E62" w:rsidRPr="007E0AC2" w:rsidRDefault="000C4E62" w:rsidP="001434B3">
      <w:pPr>
        <w:rPr>
          <w:lang w:val="en-US"/>
        </w:rPr>
      </w:pPr>
    </w:p>
    <w:p w14:paraId="692F21DE" w14:textId="3E4534F1" w:rsidR="001434B3" w:rsidRPr="00D5410A" w:rsidRDefault="00604F45" w:rsidP="00D5410A">
      <w:pPr>
        <w:pStyle w:val="Otsikko1"/>
      </w:pPr>
      <w:bookmarkStart w:id="4" w:name="_Toc68855240"/>
      <w:r w:rsidRPr="00D5410A">
        <w:lastRenderedPageBreak/>
        <w:t>toinen pääluku</w:t>
      </w:r>
      <w:bookmarkEnd w:id="4"/>
    </w:p>
    <w:p w14:paraId="50333783" w14:textId="6A22E38D" w:rsidR="001434B3" w:rsidRDefault="001434B3" w:rsidP="00207C2C">
      <w:pPr>
        <w:pStyle w:val="Otsikko2"/>
      </w:pPr>
      <w:bookmarkStart w:id="5" w:name="_Toc68855241"/>
      <w:r>
        <w:t>Toisen luvun ensimmäinen alaluku</w:t>
      </w:r>
      <w:bookmarkEnd w:id="5"/>
    </w:p>
    <w:p w14:paraId="57E56BB7" w14:textId="77777777" w:rsidR="00D615DD" w:rsidRPr="007E0AC2" w:rsidRDefault="000C4E62" w:rsidP="001434B3">
      <w:pPr>
        <w:rPr>
          <w:lang w:val="en-US"/>
        </w:rPr>
      </w:pPr>
      <w:r w:rsidRPr="007E0AC2">
        <w:rPr>
          <w:lang w:val="en-US"/>
        </w:rPr>
        <w:t xml:space="preserve">Lorem ipsum dolor sit </w:t>
      </w:r>
      <w:proofErr w:type="spellStart"/>
      <w:r w:rsidRPr="007E0AC2">
        <w:rPr>
          <w:lang w:val="en-US"/>
        </w:rPr>
        <w:t>amet</w:t>
      </w:r>
      <w:proofErr w:type="spellEnd"/>
      <w:r w:rsidRPr="007E0AC2">
        <w:rPr>
          <w:lang w:val="en-US"/>
        </w:rPr>
        <w:t xml:space="preserve">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adipiscing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posuere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interdum</w:t>
      </w:r>
      <w:proofErr w:type="spellEnd"/>
      <w:r w:rsidRPr="007E0AC2">
        <w:rPr>
          <w:lang w:val="en-US"/>
        </w:rPr>
        <w:t xml:space="preserve"> sem. </w:t>
      </w:r>
      <w:proofErr w:type="spellStart"/>
      <w:r w:rsidRPr="007E0AC2">
        <w:rPr>
          <w:lang w:val="en-US"/>
        </w:rPr>
        <w:t>Quisque</w:t>
      </w:r>
      <w:proofErr w:type="spellEnd"/>
      <w:r w:rsidRPr="007E0AC2">
        <w:rPr>
          <w:lang w:val="en-US"/>
        </w:rPr>
        <w:t xml:space="preserve"> ligula eros </w:t>
      </w:r>
      <w:proofErr w:type="spellStart"/>
      <w:r w:rsidRPr="007E0AC2">
        <w:rPr>
          <w:lang w:val="en-US"/>
        </w:rPr>
        <w:t>ullamcorper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facilisis</w:t>
      </w:r>
      <w:proofErr w:type="spellEnd"/>
      <w:r w:rsidRPr="007E0AC2">
        <w:rPr>
          <w:lang w:val="en-US"/>
        </w:rPr>
        <w:t xml:space="preserve"> sed </w:t>
      </w:r>
      <w:proofErr w:type="spellStart"/>
      <w:r w:rsidRPr="007E0AC2">
        <w:rPr>
          <w:lang w:val="en-US"/>
        </w:rPr>
        <w:t>sapien</w:t>
      </w:r>
      <w:proofErr w:type="spellEnd"/>
      <w:r w:rsidRPr="007E0AC2">
        <w:rPr>
          <w:lang w:val="en-US"/>
        </w:rPr>
        <w:t xml:space="preserve">. </w:t>
      </w:r>
      <w:proofErr w:type="spellStart"/>
      <w:r w:rsidRPr="007E0AC2">
        <w:rPr>
          <w:lang w:val="en-US"/>
        </w:rPr>
        <w:t>Mauris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varius</w:t>
      </w:r>
      <w:proofErr w:type="spellEnd"/>
      <w:r w:rsidRPr="007E0AC2">
        <w:rPr>
          <w:lang w:val="en-US"/>
        </w:rPr>
        <w:t xml:space="preserve"> diam vitae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lectus</w:t>
      </w:r>
      <w:proofErr w:type="spellEnd"/>
      <w:r w:rsidRPr="007E0AC2">
        <w:rPr>
          <w:lang w:val="en-US"/>
        </w:rPr>
        <w:t xml:space="preserve"> auctor vitae,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venenatis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eget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augue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orci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eu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tincidunt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eleifend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nec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lacus</w:t>
      </w:r>
      <w:proofErr w:type="spellEnd"/>
      <w:r w:rsidRPr="007E0AC2">
        <w:rPr>
          <w:lang w:val="en-US"/>
        </w:rPr>
        <w:t>.</w:t>
      </w:r>
    </w:p>
    <w:p w14:paraId="17621E21" w14:textId="45F48E65" w:rsidR="001434B3" w:rsidRDefault="001434B3" w:rsidP="00207C2C">
      <w:pPr>
        <w:pStyle w:val="Otsikko2"/>
      </w:pPr>
      <w:bookmarkStart w:id="6" w:name="_Toc68855242"/>
      <w:r>
        <w:t>Toisen luvun toinen alaluku</w:t>
      </w:r>
      <w:bookmarkEnd w:id="6"/>
    </w:p>
    <w:p w14:paraId="2A2A98E1" w14:textId="77777777" w:rsidR="00D615DD" w:rsidRPr="007E0AC2" w:rsidRDefault="000C4E62" w:rsidP="001434B3">
      <w:pPr>
        <w:rPr>
          <w:lang w:val="en-US"/>
        </w:rPr>
      </w:pPr>
      <w:r w:rsidRPr="007E0AC2">
        <w:rPr>
          <w:lang w:val="en-US"/>
        </w:rPr>
        <w:t xml:space="preserve">Lorem ipsum dolor sit </w:t>
      </w:r>
      <w:proofErr w:type="spellStart"/>
      <w:r w:rsidRPr="007E0AC2">
        <w:rPr>
          <w:lang w:val="en-US"/>
        </w:rPr>
        <w:t>amet</w:t>
      </w:r>
      <w:proofErr w:type="spellEnd"/>
      <w:r w:rsidRPr="007E0AC2">
        <w:rPr>
          <w:lang w:val="en-US"/>
        </w:rPr>
        <w:t xml:space="preserve">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adipiscing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posuere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interdum</w:t>
      </w:r>
      <w:proofErr w:type="spellEnd"/>
      <w:r w:rsidRPr="007E0AC2">
        <w:rPr>
          <w:lang w:val="en-US"/>
        </w:rPr>
        <w:t xml:space="preserve"> sem. </w:t>
      </w:r>
      <w:proofErr w:type="spellStart"/>
      <w:r w:rsidRPr="007E0AC2">
        <w:rPr>
          <w:lang w:val="en-US"/>
        </w:rPr>
        <w:t>Quisque</w:t>
      </w:r>
      <w:proofErr w:type="spellEnd"/>
      <w:r w:rsidRPr="007E0AC2">
        <w:rPr>
          <w:lang w:val="en-US"/>
        </w:rPr>
        <w:t xml:space="preserve"> ligula eros </w:t>
      </w:r>
      <w:proofErr w:type="spellStart"/>
      <w:r w:rsidRPr="007E0AC2">
        <w:rPr>
          <w:lang w:val="en-US"/>
        </w:rPr>
        <w:t>ullamcorper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facilisis</w:t>
      </w:r>
      <w:proofErr w:type="spellEnd"/>
      <w:r w:rsidRPr="007E0AC2">
        <w:rPr>
          <w:lang w:val="en-US"/>
        </w:rPr>
        <w:t xml:space="preserve"> sed </w:t>
      </w:r>
      <w:proofErr w:type="spellStart"/>
      <w:r w:rsidRPr="007E0AC2">
        <w:rPr>
          <w:lang w:val="en-US"/>
        </w:rPr>
        <w:t>sapien</w:t>
      </w:r>
      <w:proofErr w:type="spellEnd"/>
      <w:r w:rsidRPr="007E0AC2">
        <w:rPr>
          <w:lang w:val="en-US"/>
        </w:rPr>
        <w:t xml:space="preserve">. </w:t>
      </w:r>
      <w:proofErr w:type="spellStart"/>
      <w:r w:rsidRPr="007E0AC2">
        <w:rPr>
          <w:lang w:val="en-US"/>
        </w:rPr>
        <w:t>Mauris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varius</w:t>
      </w:r>
      <w:proofErr w:type="spellEnd"/>
      <w:r w:rsidRPr="007E0AC2">
        <w:rPr>
          <w:lang w:val="en-US"/>
        </w:rPr>
        <w:t xml:space="preserve"> diam vitae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lectus</w:t>
      </w:r>
      <w:proofErr w:type="spellEnd"/>
      <w:r w:rsidRPr="007E0AC2">
        <w:rPr>
          <w:lang w:val="en-US"/>
        </w:rPr>
        <w:t xml:space="preserve"> auctor vitae,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venenatis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eget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augue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orci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eu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tincidunt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eleifend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nec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lacus</w:t>
      </w:r>
      <w:proofErr w:type="spellEnd"/>
      <w:r w:rsidRPr="007E0AC2">
        <w:rPr>
          <w:lang w:val="en-US"/>
        </w:rPr>
        <w:t>.</w:t>
      </w:r>
    </w:p>
    <w:p w14:paraId="3F37AEC1" w14:textId="1FFFD290" w:rsidR="00B75DDD" w:rsidRDefault="00AA55DC" w:rsidP="00B75DDD">
      <w:pPr>
        <w:pStyle w:val="Otsikko2"/>
      </w:pPr>
      <w:bookmarkStart w:id="7" w:name="_Toc68855243"/>
      <w:r>
        <w:t>Toisen luvun kolmas alaluku</w:t>
      </w:r>
      <w:bookmarkEnd w:id="7"/>
    </w:p>
    <w:p w14:paraId="5637F2BC" w14:textId="77777777" w:rsidR="00B75DDD" w:rsidRPr="007E0AC2" w:rsidRDefault="000C4E62" w:rsidP="00B75DDD">
      <w:pPr>
        <w:rPr>
          <w:lang w:val="en-US"/>
        </w:rPr>
      </w:pPr>
      <w:r w:rsidRPr="007E0AC2">
        <w:rPr>
          <w:lang w:val="en-US"/>
        </w:rPr>
        <w:t xml:space="preserve">Lorem ipsum dolor sit </w:t>
      </w:r>
      <w:proofErr w:type="spellStart"/>
      <w:r w:rsidRPr="007E0AC2">
        <w:rPr>
          <w:lang w:val="en-US"/>
        </w:rPr>
        <w:t>amet</w:t>
      </w:r>
      <w:proofErr w:type="spellEnd"/>
      <w:r w:rsidRPr="007E0AC2">
        <w:rPr>
          <w:lang w:val="en-US"/>
        </w:rPr>
        <w:t xml:space="preserve">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adipiscing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posuere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interdum</w:t>
      </w:r>
      <w:proofErr w:type="spellEnd"/>
      <w:r w:rsidRPr="007E0AC2">
        <w:rPr>
          <w:lang w:val="en-US"/>
        </w:rPr>
        <w:t xml:space="preserve"> sem. </w:t>
      </w:r>
      <w:proofErr w:type="spellStart"/>
      <w:r w:rsidRPr="007E0AC2">
        <w:rPr>
          <w:lang w:val="en-US"/>
        </w:rPr>
        <w:t>Quisque</w:t>
      </w:r>
      <w:proofErr w:type="spellEnd"/>
      <w:r w:rsidRPr="007E0AC2">
        <w:rPr>
          <w:lang w:val="en-US"/>
        </w:rPr>
        <w:t xml:space="preserve"> ligula eros </w:t>
      </w:r>
      <w:proofErr w:type="spellStart"/>
      <w:r w:rsidRPr="007E0AC2">
        <w:rPr>
          <w:lang w:val="en-US"/>
        </w:rPr>
        <w:t>ullamcorper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quis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facilisis</w:t>
      </w:r>
      <w:proofErr w:type="spellEnd"/>
      <w:r w:rsidRPr="007E0AC2">
        <w:rPr>
          <w:lang w:val="en-US"/>
        </w:rPr>
        <w:t xml:space="preserve"> sed </w:t>
      </w:r>
      <w:proofErr w:type="spellStart"/>
      <w:r w:rsidRPr="007E0AC2">
        <w:rPr>
          <w:lang w:val="en-US"/>
        </w:rPr>
        <w:t>sapien</w:t>
      </w:r>
      <w:proofErr w:type="spellEnd"/>
      <w:r w:rsidRPr="007E0AC2">
        <w:rPr>
          <w:lang w:val="en-US"/>
        </w:rPr>
        <w:t xml:space="preserve">. </w:t>
      </w:r>
      <w:proofErr w:type="spellStart"/>
      <w:r w:rsidRPr="007E0AC2">
        <w:rPr>
          <w:lang w:val="en-US"/>
        </w:rPr>
        <w:t>Mauris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varius</w:t>
      </w:r>
      <w:proofErr w:type="spellEnd"/>
      <w:r w:rsidRPr="007E0AC2">
        <w:rPr>
          <w:lang w:val="en-US"/>
        </w:rPr>
        <w:t xml:space="preserve"> diam vitae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arcu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lectus</w:t>
      </w:r>
      <w:proofErr w:type="spellEnd"/>
      <w:r w:rsidRPr="007E0AC2">
        <w:rPr>
          <w:lang w:val="en-US"/>
        </w:rPr>
        <w:t xml:space="preserve"> auctor vitae, </w:t>
      </w:r>
      <w:proofErr w:type="spellStart"/>
      <w:r w:rsidRPr="007E0AC2">
        <w:rPr>
          <w:lang w:val="en-US"/>
        </w:rPr>
        <w:t>consectetuer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venenatis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eget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velit</w:t>
      </w:r>
      <w:proofErr w:type="spellEnd"/>
      <w:r w:rsidRPr="007E0AC2">
        <w:rPr>
          <w:lang w:val="en-US"/>
        </w:rPr>
        <w:t xml:space="preserve">. Sed </w:t>
      </w:r>
      <w:proofErr w:type="spellStart"/>
      <w:r w:rsidRPr="007E0AC2">
        <w:rPr>
          <w:lang w:val="en-US"/>
        </w:rPr>
        <w:t>augue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orci</w:t>
      </w:r>
      <w:proofErr w:type="spellEnd"/>
      <w:r w:rsidRPr="007E0AC2">
        <w:rPr>
          <w:lang w:val="en-US"/>
        </w:rPr>
        <w:t xml:space="preserve">, lacinia </w:t>
      </w:r>
      <w:proofErr w:type="spellStart"/>
      <w:r w:rsidRPr="007E0AC2">
        <w:rPr>
          <w:lang w:val="en-US"/>
        </w:rPr>
        <w:t>eu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tincidunt</w:t>
      </w:r>
      <w:proofErr w:type="spellEnd"/>
      <w:r w:rsidRPr="007E0AC2">
        <w:rPr>
          <w:lang w:val="en-US"/>
        </w:rPr>
        <w:t xml:space="preserve"> et </w:t>
      </w:r>
      <w:proofErr w:type="spellStart"/>
      <w:r w:rsidRPr="007E0AC2">
        <w:rPr>
          <w:lang w:val="en-US"/>
        </w:rPr>
        <w:t>eleifend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nec</w:t>
      </w:r>
      <w:proofErr w:type="spellEnd"/>
      <w:r w:rsidRPr="007E0AC2">
        <w:rPr>
          <w:lang w:val="en-US"/>
        </w:rPr>
        <w:t xml:space="preserve"> </w:t>
      </w:r>
      <w:proofErr w:type="spellStart"/>
      <w:r w:rsidRPr="007E0AC2">
        <w:rPr>
          <w:lang w:val="en-US"/>
        </w:rPr>
        <w:t>lacus</w:t>
      </w:r>
      <w:proofErr w:type="spellEnd"/>
      <w:r w:rsidRPr="007E0AC2">
        <w:rPr>
          <w:lang w:val="en-US"/>
        </w:rPr>
        <w:t>.</w:t>
      </w:r>
    </w:p>
    <w:p w14:paraId="3B680138" w14:textId="77777777" w:rsidR="007E0AC2" w:rsidRDefault="007E0AC2" w:rsidP="007E0AC2">
      <w:pPr>
        <w:rPr>
          <w:lang w:val="en-US"/>
        </w:rPr>
      </w:pPr>
    </w:p>
    <w:p w14:paraId="2003A2E7" w14:textId="77777777" w:rsidR="00604F45" w:rsidRDefault="00604F45" w:rsidP="007E0AC2">
      <w:pPr>
        <w:rPr>
          <w:lang w:val="en-US"/>
        </w:rPr>
      </w:pPr>
    </w:p>
    <w:p w14:paraId="468D3E6D" w14:textId="22E49F97" w:rsidR="00AA55DC" w:rsidRDefault="00AA55DC" w:rsidP="00D5410A">
      <w:pPr>
        <w:pStyle w:val="Otsikko1"/>
        <w:numPr>
          <w:ilvl w:val="0"/>
          <w:numId w:val="0"/>
        </w:numPr>
      </w:pPr>
      <w:bookmarkStart w:id="8" w:name="_Toc68855244"/>
      <w:r>
        <w:lastRenderedPageBreak/>
        <w:t>L</w:t>
      </w:r>
      <w:r w:rsidR="00C22325">
        <w:t>ÄHTEET</w:t>
      </w:r>
      <w:bookmarkEnd w:id="8"/>
    </w:p>
    <w:p w14:paraId="33A0B284" w14:textId="77777777" w:rsidR="00A67697" w:rsidRDefault="00A67697" w:rsidP="00827055">
      <w:pPr>
        <w:pStyle w:val="Lhteet"/>
      </w:pPr>
    </w:p>
    <w:p w14:paraId="46859F4C" w14:textId="77777777" w:rsidR="00777C12" w:rsidRPr="00777C12" w:rsidRDefault="00777C12" w:rsidP="00777C12">
      <w:pPr>
        <w:pStyle w:val="Leipteksti1"/>
        <w:rPr>
          <w:rFonts w:ascii="Times New Roman" w:hAnsi="Times New Roman" w:cs="Times New Roman"/>
        </w:rPr>
      </w:pPr>
      <w:r w:rsidRPr="00777C12">
        <w:rPr>
          <w:rFonts w:ascii="Times New Roman" w:hAnsi="Times New Roman" w:cs="Times New Roman"/>
        </w:rPr>
        <w:t xml:space="preserve">Alla on nostettu esiin esimerkinomaisesti joitain yleisiä lähdetyyppejä. Katso lisätietoa lähteiden merkitsemisestä </w:t>
      </w:r>
      <w:hyperlink r:id="rId12">
        <w:r w:rsidRPr="00777C12">
          <w:rPr>
            <w:rStyle w:val="Hyperlinkki"/>
            <w:rFonts w:ascii="Times New Roman" w:hAnsi="Times New Roman" w:cs="Times New Roman"/>
            <w:color w:val="0070C0"/>
          </w:rPr>
          <w:t>Humakin lähdeviittausoppaasta</w:t>
        </w:r>
      </w:hyperlink>
      <w:r w:rsidRPr="00777C12">
        <w:rPr>
          <w:rFonts w:ascii="Times New Roman" w:hAnsi="Times New Roman" w:cs="Times New Roman"/>
          <w:color w:val="0070C0"/>
        </w:rPr>
        <w:t xml:space="preserve">. </w:t>
      </w:r>
    </w:p>
    <w:p w14:paraId="0F3CF789" w14:textId="77777777" w:rsidR="00777C12" w:rsidRDefault="00777C12" w:rsidP="00777C12">
      <w:pPr>
        <w:pStyle w:val="Lhteet"/>
      </w:pPr>
      <w:r w:rsidRPr="00772DD0">
        <w:t xml:space="preserve">Ammattikorkeakoululaki 932/2014. </w:t>
      </w:r>
    </w:p>
    <w:p w14:paraId="30F0FCD7" w14:textId="77777777" w:rsidR="00777C12" w:rsidRPr="001D264C" w:rsidRDefault="00777C12" w:rsidP="00777C12">
      <w:pPr>
        <w:pStyle w:val="Lhteet"/>
      </w:pPr>
      <w:r w:rsidRPr="00772DD0">
        <w:t xml:space="preserve">Anttonen, E. (Juontaja). (11.10.2023). </w:t>
      </w:r>
      <w:r w:rsidRPr="00772DD0">
        <w:rPr>
          <w:i/>
        </w:rPr>
        <w:t>Mistä toivo löytyy kriisien keskellä</w:t>
      </w:r>
      <w:r w:rsidRPr="00772DD0">
        <w:t xml:space="preserve"> (nro. 9) [Podcast-jakso]. </w:t>
      </w:r>
      <w:proofErr w:type="spellStart"/>
      <w:r w:rsidRPr="00772DD0">
        <w:t>Laumapodi</w:t>
      </w:r>
      <w:proofErr w:type="spellEnd"/>
      <w:r w:rsidRPr="00772DD0">
        <w:t>. Humanistinen ammattikorkeakoulu</w:t>
      </w:r>
      <w:r w:rsidRPr="00A7415F">
        <w:rPr>
          <w:sz w:val="22"/>
          <w:szCs w:val="22"/>
        </w:rPr>
        <w:t>.</w:t>
      </w:r>
      <w:r w:rsidRPr="00A7415F">
        <w:rPr>
          <w:color w:val="575757"/>
          <w:sz w:val="22"/>
          <w:szCs w:val="22"/>
          <w:shd w:val="clear" w:color="auto" w:fill="FFFFFF"/>
        </w:rPr>
        <w:t xml:space="preserve"> </w:t>
      </w:r>
      <w:r w:rsidRPr="00A7415F">
        <w:rPr>
          <w:shd w:val="clear" w:color="auto" w:fill="FFFFFF"/>
        </w:rPr>
        <w:t>https://soundcloud.com/podiskelua/mista-toivo-loytyy-kriisien-keskella</w:t>
      </w:r>
    </w:p>
    <w:p w14:paraId="2820952E" w14:textId="77777777" w:rsidR="00777C12" w:rsidRPr="001D264C" w:rsidRDefault="00777C12" w:rsidP="00777C12">
      <w:pPr>
        <w:pStyle w:val="Lhteet"/>
      </w:pPr>
      <w:r w:rsidRPr="001D264C">
        <w:t xml:space="preserve">Ateneum </w:t>
      </w:r>
      <w:proofErr w:type="spellStart"/>
      <w:r w:rsidRPr="001D264C">
        <w:t>Art</w:t>
      </w:r>
      <w:proofErr w:type="spellEnd"/>
      <w:r w:rsidRPr="001D264C">
        <w:t xml:space="preserve"> </w:t>
      </w:r>
      <w:proofErr w:type="spellStart"/>
      <w:r w:rsidRPr="001D264C">
        <w:t>Museum</w:t>
      </w:r>
      <w:proofErr w:type="spellEnd"/>
      <w:r w:rsidRPr="001D264C">
        <w:t>. (2017). </w:t>
      </w:r>
      <w:r w:rsidRPr="001D264C">
        <w:rPr>
          <w:i/>
        </w:rPr>
        <w:t>Suomen taiteen tarina – Eero Järnefelt: Kaski, 1893</w:t>
      </w:r>
      <w:r w:rsidRPr="001D264C">
        <w:t xml:space="preserve"> [Video]. YouTube. </w:t>
      </w:r>
      <w:hyperlink r:id="rId13" w:history="1">
        <w:r w:rsidRPr="00A7415F">
          <w:rPr>
            <w:rStyle w:val="Hyperlinkki"/>
            <w:color w:val="auto"/>
          </w:rPr>
          <w:t>https://youtu.be/__v1hreo2Tg</w:t>
        </w:r>
      </w:hyperlink>
    </w:p>
    <w:p w14:paraId="0507CDB9" w14:textId="77777777" w:rsidR="00777C12" w:rsidRPr="001D264C" w:rsidRDefault="00777C12" w:rsidP="00777C12">
      <w:pPr>
        <w:pStyle w:val="Lhteet"/>
      </w:pPr>
      <w:proofErr w:type="spellStart"/>
      <w:r w:rsidRPr="001D264C">
        <w:t>Haasio</w:t>
      </w:r>
      <w:proofErr w:type="spellEnd"/>
      <w:r w:rsidRPr="001D264C">
        <w:t>, A., Ojaranta, A., &amp; Mattila, M. (2018). </w:t>
      </w:r>
      <w:r w:rsidRPr="001D264C">
        <w:rPr>
          <w:i/>
        </w:rPr>
        <w:t>Valheen jäljillä</w:t>
      </w:r>
      <w:r w:rsidRPr="001D264C">
        <w:t>. Avain.</w:t>
      </w:r>
    </w:p>
    <w:p w14:paraId="176BD4AD" w14:textId="77777777" w:rsidR="00777C12" w:rsidRPr="001D264C" w:rsidRDefault="00777C12" w:rsidP="00777C12">
      <w:pPr>
        <w:pStyle w:val="Lhteet"/>
      </w:pPr>
      <w:r w:rsidRPr="001D264C">
        <w:t>Hakoköngäs, E., &amp; Martikainen, J. (2021). Visuaaliset menetelmät arkiajattelun tutkimuksessa. Teoksessa S. Ryynänen &amp; A. Rannikko (Toim.), </w:t>
      </w:r>
      <w:r w:rsidRPr="001D264C">
        <w:rPr>
          <w:i/>
        </w:rPr>
        <w:t>Tutkiva mielikuvitus: Luovat, osallistuvat ja toiminnalliset tutkimusmenetelmät yhteiskuntatieteissä </w:t>
      </w:r>
      <w:r w:rsidRPr="001D264C">
        <w:t>(ss. 82–99). Gaudeamus.</w:t>
      </w:r>
    </w:p>
    <w:p w14:paraId="1ECAB99B" w14:textId="77777777" w:rsidR="00777C12" w:rsidRPr="001D264C" w:rsidRDefault="00777C12" w:rsidP="00777C12">
      <w:pPr>
        <w:pStyle w:val="Lhteet"/>
      </w:pPr>
      <w:r w:rsidRPr="001D264C">
        <w:t>Hartwall Oy. (2023). Olemme menettäneet jälkemme. </w:t>
      </w:r>
      <w:r w:rsidRPr="001D264C">
        <w:rPr>
          <w:i/>
        </w:rPr>
        <w:t>Helsingin Sanomat, kuukausiliite,</w:t>
      </w:r>
      <w:r w:rsidRPr="001D264C">
        <w:t> </w:t>
      </w:r>
      <w:r w:rsidRPr="001D264C">
        <w:rPr>
          <w:i/>
        </w:rPr>
        <w:t>2023</w:t>
      </w:r>
      <w:r w:rsidRPr="001D264C">
        <w:t>(11), 60. </w:t>
      </w:r>
    </w:p>
    <w:p w14:paraId="623F3118" w14:textId="77777777" w:rsidR="00777C12" w:rsidRPr="001D264C" w:rsidRDefault="00777C12" w:rsidP="00777C12">
      <w:pPr>
        <w:pStyle w:val="Lhteet"/>
      </w:pPr>
      <w:r w:rsidRPr="001D264C">
        <w:t>Helenius, J. (29.4. 2024). Kestävää ruokamurrosta tehdään arvoketjujen yhteistyöllä.</w:t>
      </w:r>
      <w:r w:rsidRPr="001D264C">
        <w:rPr>
          <w:i/>
        </w:rPr>
        <w:t> Keskustelua ruokajärjestelmästä</w:t>
      </w:r>
      <w:r w:rsidRPr="001D264C">
        <w:t>. https://mmm.fi/keskustelua-ruokajarjestelmasta/-/blogs/kestavaa-ruokamurrosta-tehdaan-arvoketjujen-yhteistyolla</w:t>
      </w:r>
    </w:p>
    <w:p w14:paraId="2D4B51FE" w14:textId="77777777" w:rsidR="00777C12" w:rsidRPr="001D264C" w:rsidRDefault="00777C12" w:rsidP="00777C12">
      <w:pPr>
        <w:pStyle w:val="Lhteet"/>
      </w:pPr>
      <w:r w:rsidRPr="001D264C">
        <w:t xml:space="preserve">Heusala, T. (2019, 24. lokakuu). </w:t>
      </w:r>
      <w:r w:rsidRPr="001D264C">
        <w:rPr>
          <w:i/>
        </w:rPr>
        <w:t xml:space="preserve">Aivotyö &amp; kognitiivinen ergonomia </w:t>
      </w:r>
      <w:r w:rsidRPr="001D264C">
        <w:t>[Esitelmä]. Digi &amp; työhyvinvointi -seminaari, Rovaniemi.</w:t>
      </w:r>
    </w:p>
    <w:p w14:paraId="3D9542CF" w14:textId="77777777" w:rsidR="00777C12" w:rsidRPr="001D264C" w:rsidRDefault="00777C12" w:rsidP="00777C12">
      <w:pPr>
        <w:pStyle w:val="Lhteet"/>
        <w:rPr>
          <w:i/>
        </w:rPr>
      </w:pPr>
      <w:proofErr w:type="spellStart"/>
      <w:r w:rsidRPr="001D264C">
        <w:t>Hinnerichsen</w:t>
      </w:r>
      <w:proofErr w:type="spellEnd"/>
      <w:r w:rsidRPr="001D264C">
        <w:t>, M., &amp; Soininen, T-L. (2016). Adoptoi monumentti: Parhaita käytäntöjä.</w:t>
      </w:r>
      <w:r w:rsidRPr="001D264C">
        <w:rPr>
          <w:i/>
        </w:rPr>
        <w:t xml:space="preserve"> Tampereen museoiden julkaisuja, </w:t>
      </w:r>
      <w:r w:rsidRPr="001D264C">
        <w:t>(140)</w:t>
      </w:r>
      <w:r w:rsidRPr="001D264C">
        <w:rPr>
          <w:i/>
        </w:rPr>
        <w:t xml:space="preserve">. </w:t>
      </w:r>
      <w:r w:rsidRPr="005B4390">
        <w:rPr>
          <w:shd w:val="clear" w:color="auto" w:fill="FFFFFF"/>
        </w:rPr>
        <w:t>https://issuu. com/</w:t>
      </w:r>
      <w:proofErr w:type="spellStart"/>
      <w:r w:rsidRPr="005B4390">
        <w:rPr>
          <w:shd w:val="clear" w:color="auto" w:fill="FFFFFF"/>
        </w:rPr>
        <w:t>vapriikki</w:t>
      </w:r>
      <w:proofErr w:type="spellEnd"/>
      <w:r w:rsidRPr="005B4390">
        <w:rPr>
          <w:shd w:val="clear" w:color="auto" w:fill="FFFFFF"/>
        </w:rPr>
        <w:t>/</w:t>
      </w:r>
      <w:proofErr w:type="spellStart"/>
      <w:r w:rsidRPr="005B4390">
        <w:rPr>
          <w:shd w:val="clear" w:color="auto" w:fill="FFFFFF"/>
        </w:rPr>
        <w:t>docs</w:t>
      </w:r>
      <w:proofErr w:type="spellEnd"/>
      <w:r w:rsidRPr="005B4390">
        <w:rPr>
          <w:shd w:val="clear" w:color="auto" w:fill="FFFFFF"/>
        </w:rPr>
        <w:t>/</w:t>
      </w:r>
      <w:proofErr w:type="spellStart"/>
      <w:r w:rsidRPr="005B4390">
        <w:rPr>
          <w:shd w:val="clear" w:color="auto" w:fill="FFFFFF"/>
        </w:rPr>
        <w:t>adoptoi_monumentti_iso</w:t>
      </w:r>
      <w:proofErr w:type="spellEnd"/>
    </w:p>
    <w:p w14:paraId="2230C842" w14:textId="77777777" w:rsidR="00777C12" w:rsidRPr="001D264C" w:rsidRDefault="00777C12" w:rsidP="00777C12">
      <w:pPr>
        <w:pStyle w:val="Lhteet"/>
      </w:pPr>
      <w:r w:rsidRPr="001D264C">
        <w:t>Hongisto, T. (2023). Kulttuurin hyvinvointivaikutukset ja kulttuurinen pääoma opetus- ja kulttuuriministeriön kulttuuripolitiikan strategiassa 2025. </w:t>
      </w:r>
      <w:r w:rsidRPr="001D264C">
        <w:rPr>
          <w:i/>
        </w:rPr>
        <w:t>Kulttuuripolitiikan tutkimuksen vuosikirja, 7</w:t>
      </w:r>
      <w:r w:rsidRPr="001D264C">
        <w:t>(1), 57–63. </w:t>
      </w:r>
    </w:p>
    <w:p w14:paraId="447F4346" w14:textId="77777777" w:rsidR="00777C12" w:rsidRPr="001D264C" w:rsidRDefault="00777C12" w:rsidP="00777C12">
      <w:pPr>
        <w:pStyle w:val="Lhteet"/>
      </w:pPr>
      <w:r w:rsidRPr="001D264C">
        <w:t>Humanistinen ammattikorkeakoulu. (2018). </w:t>
      </w:r>
      <w:proofErr w:type="spellStart"/>
      <w:r w:rsidRPr="001D264C">
        <w:rPr>
          <w:i/>
        </w:rPr>
        <w:t>Lights</w:t>
      </w:r>
      <w:proofErr w:type="spellEnd"/>
      <w:r w:rsidRPr="001D264C">
        <w:rPr>
          <w:i/>
        </w:rPr>
        <w:t xml:space="preserve"> On! -hankkeen loppuraportti</w:t>
      </w:r>
      <w:r w:rsidRPr="001D264C">
        <w:t> [Ei julkaistu].</w:t>
      </w:r>
    </w:p>
    <w:p w14:paraId="6144B037" w14:textId="77777777" w:rsidR="00777C12" w:rsidRPr="001D264C" w:rsidRDefault="00777C12" w:rsidP="00777C12">
      <w:pPr>
        <w:pStyle w:val="Lhteet"/>
      </w:pPr>
      <w:r w:rsidRPr="001D264C">
        <w:t>Humanistinen ammattikorkeakoulu. (</w:t>
      </w:r>
      <w:proofErr w:type="spellStart"/>
      <w:r w:rsidRPr="001D264C">
        <w:t>n.d</w:t>
      </w:r>
      <w:proofErr w:type="spellEnd"/>
      <w:r w:rsidRPr="001D264C">
        <w:t>.).</w:t>
      </w:r>
      <w:r w:rsidRPr="001D264C">
        <w:rPr>
          <w:i/>
        </w:rPr>
        <w:t xml:space="preserve"> Humak pähkinänkuoressa. </w:t>
      </w:r>
      <w:r w:rsidRPr="001D264C">
        <w:t>Haettu 11.8.2024 osoitteesta https://www.humak.fi/info/</w:t>
      </w:r>
    </w:p>
    <w:p w14:paraId="23291B61" w14:textId="77777777" w:rsidR="00777C12" w:rsidRPr="001D264C" w:rsidRDefault="00777C12" w:rsidP="00777C12">
      <w:pPr>
        <w:pStyle w:val="Lhteet"/>
      </w:pPr>
      <w:proofErr w:type="spellStart"/>
      <w:r w:rsidRPr="001D264C">
        <w:t>HykKe</w:t>
      </w:r>
      <w:proofErr w:type="spellEnd"/>
      <w:r w:rsidRPr="001D264C">
        <w:t xml:space="preserve"> – Hyvä kasvaa Keravalla -liike. (2019). </w:t>
      </w:r>
      <w:proofErr w:type="spellStart"/>
      <w:r w:rsidRPr="001D264C">
        <w:rPr>
          <w:i/>
        </w:rPr>
        <w:t>HykKe</w:t>
      </w:r>
      <w:proofErr w:type="spellEnd"/>
      <w:r w:rsidRPr="001D264C">
        <w:rPr>
          <w:i/>
        </w:rPr>
        <w:t>-faktat</w:t>
      </w:r>
      <w:r w:rsidRPr="001D264C">
        <w:t xml:space="preserve">. Haettu 11.8.2024 osoitteesta http://hyvakasvaakeravalla.blogspot.fi/p/blog-page_21.html </w:t>
      </w:r>
    </w:p>
    <w:p w14:paraId="7B0C1334" w14:textId="77777777" w:rsidR="00777C12" w:rsidRPr="001D264C" w:rsidRDefault="00777C12" w:rsidP="00777C12">
      <w:pPr>
        <w:pStyle w:val="Lhteet"/>
      </w:pPr>
      <w:r w:rsidRPr="001D264C">
        <w:t>Ikola, V. (11.8.2024). Turistit metsässä. </w:t>
      </w:r>
      <w:r w:rsidRPr="001D264C">
        <w:rPr>
          <w:i/>
        </w:rPr>
        <w:t>Helsingin Sanomat</w:t>
      </w:r>
      <w:r w:rsidRPr="001D264C">
        <w:t>, B10–B11.</w:t>
      </w:r>
    </w:p>
    <w:p w14:paraId="1949B039" w14:textId="77777777" w:rsidR="00777C12" w:rsidRPr="001D264C" w:rsidRDefault="00777C12" w:rsidP="00777C12">
      <w:pPr>
        <w:pStyle w:val="Lhteet"/>
      </w:pPr>
      <w:proofErr w:type="spellStart"/>
      <w:r w:rsidRPr="001D264C">
        <w:t>Jonkman</w:t>
      </w:r>
      <w:proofErr w:type="spellEnd"/>
      <w:r w:rsidRPr="001D264C">
        <w:t>, L. (2019).</w:t>
      </w:r>
      <w:r w:rsidRPr="001D264C">
        <w:rPr>
          <w:i/>
        </w:rPr>
        <w:t xml:space="preserve"> Introvertit: Työpaikan hiljainen vallankumous </w:t>
      </w:r>
      <w:r w:rsidRPr="001D264C">
        <w:t xml:space="preserve">(U. Lempinen, suom.). </w:t>
      </w:r>
      <w:proofErr w:type="spellStart"/>
      <w:r w:rsidRPr="001D264C">
        <w:t>Atena</w:t>
      </w:r>
      <w:proofErr w:type="spellEnd"/>
      <w:r w:rsidRPr="001D264C">
        <w:t>.</w:t>
      </w:r>
    </w:p>
    <w:p w14:paraId="3AFA37C6" w14:textId="77777777" w:rsidR="00777C12" w:rsidRPr="001D264C" w:rsidRDefault="00777C12" w:rsidP="00777C12">
      <w:pPr>
        <w:pStyle w:val="Lhteet"/>
      </w:pPr>
      <w:r w:rsidRPr="001D264C">
        <w:lastRenderedPageBreak/>
        <w:t>Kajaanin kaupunki. (</w:t>
      </w:r>
      <w:proofErr w:type="spellStart"/>
      <w:r w:rsidRPr="001D264C">
        <w:t>n.d</w:t>
      </w:r>
      <w:proofErr w:type="spellEnd"/>
      <w:r w:rsidRPr="001D264C">
        <w:t>.-a). </w:t>
      </w:r>
      <w:r w:rsidRPr="001D264C">
        <w:rPr>
          <w:i/>
        </w:rPr>
        <w:t>Kulttuuria Kajaanissa.</w:t>
      </w:r>
      <w:r w:rsidRPr="001D264C">
        <w:t> Haettu 12.8.2024 osoitteesta https://www.kajaani.fi/kulttuuri-ja-liikunta/kulttuuri/</w:t>
      </w:r>
    </w:p>
    <w:p w14:paraId="2C3A8232" w14:textId="77777777" w:rsidR="00777C12" w:rsidRPr="001D264C" w:rsidRDefault="00777C12" w:rsidP="00777C12">
      <w:pPr>
        <w:pStyle w:val="Lhteet"/>
      </w:pPr>
      <w:r w:rsidRPr="001D264C">
        <w:t>Kajaanin kaupunki. (</w:t>
      </w:r>
      <w:proofErr w:type="spellStart"/>
      <w:r w:rsidRPr="001D264C">
        <w:t>n.d</w:t>
      </w:r>
      <w:proofErr w:type="spellEnd"/>
      <w:r w:rsidRPr="001D264C">
        <w:t>.-b.). </w:t>
      </w:r>
      <w:r w:rsidRPr="001D264C">
        <w:rPr>
          <w:i/>
        </w:rPr>
        <w:t>Liikunta.</w:t>
      </w:r>
      <w:r w:rsidRPr="001D264C">
        <w:t> Haettu 12.8.2024 osoitteesta https://www.kajaani.fi/kulttuuri-ja-liikunta/liikunta/</w:t>
      </w:r>
    </w:p>
    <w:p w14:paraId="5BA174C8" w14:textId="77777777" w:rsidR="00777C12" w:rsidRPr="001D264C" w:rsidRDefault="00777C12" w:rsidP="00777C12">
      <w:pPr>
        <w:pStyle w:val="Lhteet"/>
      </w:pPr>
      <w:r w:rsidRPr="001D264C">
        <w:t>Kajaanin kaupunki. (</w:t>
      </w:r>
      <w:proofErr w:type="spellStart"/>
      <w:r w:rsidRPr="001D264C">
        <w:t>n.d</w:t>
      </w:r>
      <w:proofErr w:type="spellEnd"/>
      <w:r w:rsidRPr="001D264C">
        <w:t>.-c.). </w:t>
      </w:r>
      <w:r w:rsidRPr="001D264C">
        <w:rPr>
          <w:i/>
        </w:rPr>
        <w:t>Järjestöjen toiminta-avustukset.</w:t>
      </w:r>
      <w:r w:rsidRPr="001D264C">
        <w:t> Haettu 12.8.2024 osoitteesta https://www.kajaani.fi/kaupunki-ja-hallinto/osallistu-ja-vaikuta/avustukset/jarjestojen-toiminta-avustukset/</w:t>
      </w:r>
    </w:p>
    <w:p w14:paraId="5C09F479" w14:textId="77777777" w:rsidR="00777C12" w:rsidRPr="001D264C" w:rsidRDefault="00777C12" w:rsidP="00777C12">
      <w:pPr>
        <w:pStyle w:val="Lhteet"/>
      </w:pPr>
      <w:r w:rsidRPr="001D264C">
        <w:t>Kangas, P., &amp; Mäkelä, H. (2019). Informaatiolukutaidon ja tiedonhankintataitojen merkitys ja kehittyminen digitaalisessa opiskelussa. Teoksessa P. Timonen, H. Mäkelä &amp; S. Lukkarinen (Toim.),</w:t>
      </w:r>
      <w:r w:rsidRPr="001D264C">
        <w:rPr>
          <w:i/>
        </w:rPr>
        <w:t xml:space="preserve"> Kampuksella </w:t>
      </w:r>
      <w:proofErr w:type="spellStart"/>
      <w:r w:rsidRPr="001D264C">
        <w:rPr>
          <w:i/>
        </w:rPr>
        <w:t>digittää</w:t>
      </w:r>
      <w:proofErr w:type="spellEnd"/>
      <w:r w:rsidRPr="001D264C">
        <w:rPr>
          <w:i/>
        </w:rPr>
        <w:t xml:space="preserve">: Poimintoja verkko-oppimisen kehittämisestä </w:t>
      </w:r>
      <w:r w:rsidRPr="001D264C">
        <w:t>(ss. 12–23). http://urn.fi/URN:NBN:fi-fe2019061420470</w:t>
      </w:r>
    </w:p>
    <w:p w14:paraId="04F49B4E" w14:textId="77777777" w:rsidR="00777C12" w:rsidRPr="001D264C" w:rsidRDefault="00777C12" w:rsidP="00777C12">
      <w:pPr>
        <w:pStyle w:val="Lhteet"/>
      </w:pPr>
      <w:proofErr w:type="spellStart"/>
      <w:r w:rsidRPr="001D264C">
        <w:t>Kavalus</w:t>
      </w:r>
      <w:proofErr w:type="spellEnd"/>
      <w:r w:rsidRPr="001D264C">
        <w:t>, M. (2019).</w:t>
      </w:r>
      <w:r w:rsidRPr="001D264C">
        <w:rPr>
          <w:i/>
        </w:rPr>
        <w:t xml:space="preserve"> Ongelmallisen videopelaamisen ja videopeliriippuvuuden esiintyminen opiskeluhuollon psykologien ja kuraattorien työssä </w:t>
      </w:r>
      <w:r w:rsidRPr="001D264C">
        <w:t>[Pro Gradu, Lapin yliopisto]. Lauda. https://urn.fi/URN:NBN:fi-fe2019080623530</w:t>
      </w:r>
    </w:p>
    <w:p w14:paraId="36F6AE8B" w14:textId="77777777" w:rsidR="00777C12" w:rsidRPr="001D264C" w:rsidRDefault="00777C12" w:rsidP="00777C12">
      <w:pPr>
        <w:pStyle w:val="Lhteet"/>
      </w:pPr>
      <w:r w:rsidRPr="001D264C">
        <w:t>Kiskon Konepaja Oy. (2013). </w:t>
      </w:r>
      <w:r w:rsidRPr="001D264C">
        <w:rPr>
          <w:i/>
        </w:rPr>
        <w:t>Sisäisen viestinnän opas</w:t>
      </w:r>
      <w:r w:rsidRPr="001D264C">
        <w:t> [Ei julkaistu].</w:t>
      </w:r>
    </w:p>
    <w:p w14:paraId="3092CE9B" w14:textId="77777777" w:rsidR="00777C12" w:rsidRPr="001D264C" w:rsidRDefault="00777C12" w:rsidP="00777C12">
      <w:pPr>
        <w:pStyle w:val="Lhteet"/>
      </w:pPr>
      <w:r w:rsidRPr="001D264C">
        <w:t>Keski-Levijoki, N. (2024, 17. toukokuu). </w:t>
      </w:r>
      <w:r w:rsidRPr="001D264C">
        <w:rPr>
          <w:i/>
        </w:rPr>
        <w:t>Kulttuuripäivillä 2024 suomalainen viittomakieli kukoisti.</w:t>
      </w:r>
      <w:r w:rsidRPr="001D264C">
        <w:t> Kuurojen Liitto. Haettu 11.8.2024 osoitteesta https://kuurojenliitto.fi/ajankohtaista/kulttuuripaivilla-2024-viittomakielinen-kulttuuri-kukoisti/</w:t>
      </w:r>
    </w:p>
    <w:p w14:paraId="0B0CEE6C" w14:textId="77777777" w:rsidR="00777C12" w:rsidRPr="001D264C" w:rsidRDefault="00777C12" w:rsidP="00777C12">
      <w:pPr>
        <w:pStyle w:val="Lhteet"/>
      </w:pPr>
      <w:r w:rsidRPr="001D264C">
        <w:t>Korhonen, J. (2013). </w:t>
      </w:r>
      <w:r w:rsidRPr="001D264C">
        <w:rPr>
          <w:i/>
        </w:rPr>
        <w:t>Kymmenen polkua populismiin: Kuinka vaikenevasta Suomesta tuli äänekkään populismin pelikenttä.</w:t>
      </w:r>
      <w:r w:rsidRPr="001D264C">
        <w:t> Into Kustannus.</w:t>
      </w:r>
    </w:p>
    <w:p w14:paraId="0A235E1C" w14:textId="77777777" w:rsidR="00777C12" w:rsidRPr="001D264C" w:rsidRDefault="00777C12" w:rsidP="00777C12">
      <w:pPr>
        <w:pStyle w:val="Lhteet"/>
      </w:pPr>
      <w:r w:rsidRPr="001D264C">
        <w:t>Korhonen, J. (2016). </w:t>
      </w:r>
      <w:r w:rsidRPr="001D264C">
        <w:rPr>
          <w:i/>
        </w:rPr>
        <w:t>Mikä niitä riivaa? Suomalaisen julkisen keskustelun tuska – ja eräitä etenemismahdollisuuksia</w:t>
      </w:r>
      <w:r w:rsidRPr="001D264C">
        <w:t>. Kirjapaja.</w:t>
      </w:r>
    </w:p>
    <w:p w14:paraId="09DE067B" w14:textId="77777777" w:rsidR="00777C12" w:rsidRPr="001D264C" w:rsidRDefault="00777C12" w:rsidP="00777C12">
      <w:pPr>
        <w:pStyle w:val="Lhteet"/>
      </w:pPr>
      <w:r w:rsidRPr="001D264C">
        <w:t>Korhonen, M. (2014). </w:t>
      </w:r>
      <w:r w:rsidRPr="001D264C">
        <w:rPr>
          <w:i/>
        </w:rPr>
        <w:t>Herää, koulu! </w:t>
      </w:r>
      <w:r w:rsidRPr="001D264C">
        <w:t>Into Kustannus.</w:t>
      </w:r>
    </w:p>
    <w:p w14:paraId="25AB59E7" w14:textId="77777777" w:rsidR="00777C12" w:rsidRPr="001D264C" w:rsidRDefault="00777C12" w:rsidP="00777C12">
      <w:pPr>
        <w:pStyle w:val="Lhteet"/>
      </w:pPr>
      <w:r w:rsidRPr="001D264C">
        <w:rPr>
          <w:lang w:val="en-US"/>
        </w:rPr>
        <w:t xml:space="preserve">Korhonen, V. (2016). ‘In-between’ different cultures. The integration experiences and future career expectations of international degree students studying in Finland. </w:t>
      </w:r>
      <w:proofErr w:type="spellStart"/>
      <w:r w:rsidRPr="001D264C">
        <w:rPr>
          <w:lang w:val="en-US"/>
        </w:rPr>
        <w:t>Teoksessa</w:t>
      </w:r>
      <w:proofErr w:type="spellEnd"/>
      <w:r w:rsidRPr="001D264C">
        <w:rPr>
          <w:lang w:val="en-US"/>
        </w:rPr>
        <w:t xml:space="preserve"> A. Harju &amp; A. Heikkinen (</w:t>
      </w:r>
      <w:proofErr w:type="spellStart"/>
      <w:r w:rsidRPr="001D264C">
        <w:rPr>
          <w:lang w:val="en-US"/>
        </w:rPr>
        <w:t>Toim</w:t>
      </w:r>
      <w:proofErr w:type="spellEnd"/>
      <w:r w:rsidRPr="001D264C">
        <w:rPr>
          <w:lang w:val="en-US"/>
        </w:rPr>
        <w:t>.), </w:t>
      </w:r>
      <w:r w:rsidRPr="001D264C">
        <w:rPr>
          <w:i/>
          <w:lang w:val="en-US"/>
        </w:rPr>
        <w:t>Adult Education and the Planetary Condition</w:t>
      </w:r>
      <w:r w:rsidRPr="001D264C">
        <w:rPr>
          <w:lang w:val="en-US"/>
        </w:rPr>
        <w:t xml:space="preserve"> (ss. 158–174). </w:t>
      </w:r>
      <w:proofErr w:type="spellStart"/>
      <w:r w:rsidRPr="001D264C">
        <w:rPr>
          <w:lang w:val="en-US"/>
        </w:rPr>
        <w:t>Vapaa</w:t>
      </w:r>
      <w:proofErr w:type="spellEnd"/>
      <w:r w:rsidRPr="001D264C">
        <w:rPr>
          <w:lang w:val="en-US"/>
        </w:rPr>
        <w:t xml:space="preserve"> </w:t>
      </w:r>
      <w:proofErr w:type="spellStart"/>
      <w:r w:rsidRPr="001D264C">
        <w:rPr>
          <w:lang w:val="en-US"/>
        </w:rPr>
        <w:t>sivistystyö</w:t>
      </w:r>
      <w:proofErr w:type="spellEnd"/>
      <w:r w:rsidRPr="001D264C">
        <w:rPr>
          <w:lang w:val="en-US"/>
        </w:rPr>
        <w:t xml:space="preserve"> ry. http://www.vapausjavastuu.fi/wp-content/uploads/2016/06/Planetary_condition_060716_print.pdf</w:t>
      </w:r>
    </w:p>
    <w:p w14:paraId="39A4B5C1" w14:textId="77777777" w:rsidR="00777C12" w:rsidRPr="001D264C" w:rsidRDefault="00777C12" w:rsidP="00777C12">
      <w:pPr>
        <w:pStyle w:val="Lhteet"/>
      </w:pPr>
      <w:r w:rsidRPr="001D264C">
        <w:rPr>
          <w:i/>
          <w:lang w:val="en-US"/>
        </w:rPr>
        <w:t>Kunta-</w:t>
      </w:r>
      <w:proofErr w:type="spellStart"/>
      <w:r w:rsidRPr="001D264C">
        <w:rPr>
          <w:i/>
          <w:lang w:val="en-US"/>
        </w:rPr>
        <w:t>alan</w:t>
      </w:r>
      <w:proofErr w:type="spellEnd"/>
      <w:r w:rsidRPr="001D264C">
        <w:rPr>
          <w:i/>
          <w:lang w:val="en-US"/>
        </w:rPr>
        <w:t xml:space="preserve"> </w:t>
      </w:r>
      <w:proofErr w:type="spellStart"/>
      <w:r w:rsidRPr="001D264C">
        <w:rPr>
          <w:i/>
          <w:lang w:val="en-US"/>
        </w:rPr>
        <w:t>yleinen</w:t>
      </w:r>
      <w:proofErr w:type="spellEnd"/>
      <w:r w:rsidRPr="001D264C">
        <w:rPr>
          <w:i/>
          <w:lang w:val="en-US"/>
        </w:rPr>
        <w:t xml:space="preserve"> </w:t>
      </w:r>
      <w:proofErr w:type="spellStart"/>
      <w:r w:rsidRPr="001D264C">
        <w:rPr>
          <w:i/>
          <w:lang w:val="en-US"/>
        </w:rPr>
        <w:t>virka</w:t>
      </w:r>
      <w:proofErr w:type="spellEnd"/>
      <w:r w:rsidRPr="001D264C">
        <w:rPr>
          <w:i/>
          <w:lang w:val="en-US"/>
        </w:rPr>
        <w:t xml:space="preserve">- ja </w:t>
      </w:r>
      <w:proofErr w:type="spellStart"/>
      <w:r w:rsidRPr="001D264C">
        <w:rPr>
          <w:i/>
          <w:lang w:val="en-US"/>
        </w:rPr>
        <w:t>työehtosopimus</w:t>
      </w:r>
      <w:proofErr w:type="spellEnd"/>
      <w:r w:rsidRPr="001D264C">
        <w:rPr>
          <w:i/>
          <w:lang w:val="en-US"/>
        </w:rPr>
        <w:t xml:space="preserve"> 1.5.2022 </w:t>
      </w:r>
      <w:proofErr w:type="spellStart"/>
      <w:r w:rsidRPr="001D264C">
        <w:rPr>
          <w:i/>
          <w:lang w:val="en-US"/>
        </w:rPr>
        <w:t>lukien</w:t>
      </w:r>
      <w:proofErr w:type="spellEnd"/>
      <w:r w:rsidRPr="001D264C">
        <w:rPr>
          <w:i/>
          <w:lang w:val="en-US"/>
        </w:rPr>
        <w:t>.</w:t>
      </w:r>
      <w:r w:rsidRPr="001D264C">
        <w:rPr>
          <w:lang w:val="en-US"/>
        </w:rPr>
        <w:t xml:space="preserve"> (2022a). IV </w:t>
      </w:r>
      <w:proofErr w:type="spellStart"/>
      <w:r w:rsidRPr="001D264C">
        <w:rPr>
          <w:lang w:val="en-US"/>
        </w:rPr>
        <w:t>luku</w:t>
      </w:r>
      <w:proofErr w:type="spellEnd"/>
      <w:r w:rsidRPr="001D264C">
        <w:rPr>
          <w:lang w:val="en-US"/>
        </w:rPr>
        <w:t xml:space="preserve"> </w:t>
      </w:r>
      <w:proofErr w:type="spellStart"/>
      <w:r w:rsidRPr="001D264C">
        <w:rPr>
          <w:lang w:val="en-US"/>
        </w:rPr>
        <w:t>Vuosiloma</w:t>
      </w:r>
      <w:proofErr w:type="spellEnd"/>
      <w:r w:rsidRPr="001D264C">
        <w:rPr>
          <w:lang w:val="en-US"/>
        </w:rPr>
        <w:t xml:space="preserve">. </w:t>
      </w:r>
      <w:proofErr w:type="spellStart"/>
      <w:r w:rsidRPr="001D264C">
        <w:rPr>
          <w:lang w:val="en-US"/>
        </w:rPr>
        <w:t>Haettu</w:t>
      </w:r>
      <w:proofErr w:type="spellEnd"/>
      <w:r w:rsidRPr="001D264C">
        <w:rPr>
          <w:lang w:val="en-US"/>
        </w:rPr>
        <w:t xml:space="preserve"> 8.11.2024 osoitteesta https://www.kt.fi/sopimukset/kvtes/2022/luku-4-vuosiloma</w:t>
      </w:r>
    </w:p>
    <w:p w14:paraId="7EDD87D9" w14:textId="77777777" w:rsidR="00777C12" w:rsidRPr="001D264C" w:rsidRDefault="00777C12" w:rsidP="00777C12">
      <w:pPr>
        <w:pStyle w:val="Lhteet"/>
      </w:pPr>
      <w:r w:rsidRPr="001D264C">
        <w:t xml:space="preserve">Lahtivuori, S. (13.10.2018). Kun Hugo-poika kuuroutui, perheellä ei ollut enää yhteistä kieltä – viittomakieli mullisti koko elämän. </w:t>
      </w:r>
      <w:r w:rsidRPr="001D264C">
        <w:rPr>
          <w:i/>
        </w:rPr>
        <w:t>Satakunnan Kansa</w:t>
      </w:r>
      <w:r w:rsidRPr="001D264C">
        <w:t>. https://www.satakunnankansa.fi/a/201249577  </w:t>
      </w:r>
    </w:p>
    <w:p w14:paraId="13B18EC3" w14:textId="77777777" w:rsidR="00777C12" w:rsidRPr="001D264C" w:rsidRDefault="00777C12" w:rsidP="00777C12">
      <w:pPr>
        <w:pStyle w:val="Lhteet"/>
      </w:pPr>
      <w:r w:rsidRPr="001D264C">
        <w:t xml:space="preserve">Mannerheimin lastensuojeluliitto ry. (2022). </w:t>
      </w:r>
      <w:r w:rsidRPr="001D264C">
        <w:rPr>
          <w:i/>
        </w:rPr>
        <w:t xml:space="preserve">Sinisen valon sukupolvea on suojeltava </w:t>
      </w:r>
      <w:r w:rsidRPr="001D264C">
        <w:t xml:space="preserve">[Ulkomainos].  </w:t>
      </w:r>
    </w:p>
    <w:p w14:paraId="34A5008B" w14:textId="77777777" w:rsidR="00777C12" w:rsidRPr="001D264C" w:rsidRDefault="00777C12" w:rsidP="00777C12">
      <w:pPr>
        <w:pStyle w:val="Lhteet"/>
      </w:pPr>
      <w:r w:rsidRPr="001D264C">
        <w:t>Nivala, E., &amp; Ryynänen, S. (2024).</w:t>
      </w:r>
      <w:r w:rsidRPr="001D264C">
        <w:rPr>
          <w:i/>
        </w:rPr>
        <w:t xml:space="preserve"> Sosiaalipedagogiikka: Kohti inhimillistä yhteiskuntaa ja kestävää elämää </w:t>
      </w:r>
      <w:r w:rsidRPr="001D264C">
        <w:t>(Toinen, uudistettu laitos). Gaudeamus.</w:t>
      </w:r>
    </w:p>
    <w:p w14:paraId="3912941C" w14:textId="77777777" w:rsidR="00777C12" w:rsidRPr="001D264C" w:rsidRDefault="00777C12" w:rsidP="00777C12">
      <w:pPr>
        <w:pStyle w:val="Lhteet"/>
      </w:pPr>
      <w:r w:rsidRPr="001D264C">
        <w:t xml:space="preserve">Ojasalo, K., Moilanen, T. &amp; </w:t>
      </w:r>
      <w:proofErr w:type="spellStart"/>
      <w:r w:rsidRPr="001D264C">
        <w:t>Ritalahti</w:t>
      </w:r>
      <w:proofErr w:type="spellEnd"/>
      <w:r w:rsidRPr="001D264C">
        <w:t>, J. (2018).</w:t>
      </w:r>
      <w:r w:rsidRPr="001D264C">
        <w:rPr>
          <w:i/>
        </w:rPr>
        <w:t xml:space="preserve"> Kehittämistyön menetelmät: Uudenlaista osaamista liiketoimintaan </w:t>
      </w:r>
      <w:r w:rsidRPr="001D264C">
        <w:t>(5. painos). Sanoma Pro.</w:t>
      </w:r>
    </w:p>
    <w:p w14:paraId="18C8D82E" w14:textId="77777777" w:rsidR="00777C12" w:rsidRPr="001D264C" w:rsidRDefault="00777C12" w:rsidP="00777C12">
      <w:pPr>
        <w:pStyle w:val="Lhteet"/>
      </w:pPr>
      <w:r w:rsidRPr="001D264C">
        <w:lastRenderedPageBreak/>
        <w:t xml:space="preserve">Open AI. (2023). </w:t>
      </w:r>
      <w:proofErr w:type="spellStart"/>
      <w:r w:rsidRPr="001D264C">
        <w:rPr>
          <w:i/>
        </w:rPr>
        <w:t>ChatGPT</w:t>
      </w:r>
      <w:proofErr w:type="spellEnd"/>
      <w:r w:rsidRPr="001D264C">
        <w:rPr>
          <w:i/>
        </w:rPr>
        <w:t xml:space="preserve"> </w:t>
      </w:r>
      <w:r w:rsidRPr="001D264C">
        <w:t>(versio maaliskuu 2023) [Suuri kielimalli]. https://chat.openai.com/</w:t>
      </w:r>
    </w:p>
    <w:p w14:paraId="6C1A26AA" w14:textId="77777777" w:rsidR="00777C12" w:rsidRPr="001D264C" w:rsidRDefault="00777C12" w:rsidP="00777C12">
      <w:pPr>
        <w:pStyle w:val="Lhteet"/>
      </w:pPr>
      <w:r w:rsidRPr="001D264C">
        <w:t>Oulun itäiset nuorisotalot [@nuorten_easton]. (15.10.2021). </w:t>
      </w:r>
      <w:r w:rsidRPr="001D264C">
        <w:rPr>
          <w:i/>
        </w:rPr>
        <w:t>Mitä muuta haluaisit tietää meidän työstämme? Kysy kommenteissa! #nuorisoohjaaja #nuorisotyönviikko #bestjob</w:t>
      </w:r>
      <w:r w:rsidRPr="001D264C">
        <w:t xml:space="preserve"> [Video]. </w:t>
      </w:r>
      <w:proofErr w:type="spellStart"/>
      <w:r w:rsidRPr="001D264C">
        <w:t>TikTok</w:t>
      </w:r>
      <w:proofErr w:type="spellEnd"/>
      <w:r w:rsidRPr="001D264C">
        <w:t>.</w:t>
      </w:r>
    </w:p>
    <w:p w14:paraId="424A2C50" w14:textId="77777777" w:rsidR="00777C12" w:rsidRPr="001D264C" w:rsidRDefault="00777C12" w:rsidP="00777C12">
      <w:pPr>
        <w:pStyle w:val="Lhteet"/>
      </w:pPr>
      <w:r w:rsidRPr="001D264C">
        <w:t xml:space="preserve">Oulun kaupunki. (7.8.2024). </w:t>
      </w:r>
      <w:r w:rsidRPr="001D264C">
        <w:rPr>
          <w:i/>
        </w:rPr>
        <w:t>Rakennuslautakunta 12/24</w:t>
      </w:r>
      <w:r w:rsidRPr="001D264C">
        <w:t xml:space="preserve"> [Pöytäkirja].</w:t>
      </w:r>
    </w:p>
    <w:p w14:paraId="3292C9E9" w14:textId="77777777" w:rsidR="00777C12" w:rsidRPr="001D264C" w:rsidRDefault="00777C12" w:rsidP="00777C12">
      <w:pPr>
        <w:pStyle w:val="Lhteet"/>
      </w:pPr>
      <w:r w:rsidRPr="001D264C">
        <w:t>Posti-Ahokas, N. (2013).</w:t>
      </w:r>
      <w:r w:rsidRPr="001D264C">
        <w:rPr>
          <w:i/>
        </w:rPr>
        <w:t> Pelastakaa Lapset ry:n verkkonuorisotoiminnan arviointi nuorten näkökulmasta</w:t>
      </w:r>
      <w:r w:rsidRPr="001D264C">
        <w:t> [Amk-opinnäytetyö, Humanistinen ammattikorkeakoulu]. Theseus. http://urn.fi/URN:NBN:fi:amk-2013120920518</w:t>
      </w:r>
    </w:p>
    <w:p w14:paraId="4458C91C" w14:textId="77777777" w:rsidR="00777C12" w:rsidRPr="001D264C" w:rsidRDefault="00777C12" w:rsidP="00777C12">
      <w:pPr>
        <w:pStyle w:val="Lhteet"/>
      </w:pPr>
      <w:r w:rsidRPr="001D264C">
        <w:rPr>
          <w:i/>
        </w:rPr>
        <w:t>SOTE-sopimus 2022–2025, voimassa 1.5.2022 lukien.</w:t>
      </w:r>
      <w:r w:rsidRPr="001D264C">
        <w:t> (2022). Haettu 8.11.2024 osoitteesta https://www.kt.fi/sopimukset/sote/2022/kokoteksti </w:t>
      </w:r>
    </w:p>
    <w:p w14:paraId="1D280C5E" w14:textId="77777777" w:rsidR="00777C12" w:rsidRPr="001D264C" w:rsidRDefault="00777C12" w:rsidP="00777C12">
      <w:pPr>
        <w:pStyle w:val="Lhteet"/>
      </w:pPr>
      <w:r w:rsidRPr="001D264C">
        <w:t>Räsänen, H. (2016). </w:t>
      </w:r>
      <w:r w:rsidRPr="001D264C">
        <w:rPr>
          <w:i/>
        </w:rPr>
        <w:t>Kulttuuritoiminta julkisissakin yksiköissä on mahdollista, jos vain tahtoa riittää</w:t>
      </w:r>
      <w:r w:rsidRPr="001D264C">
        <w:t> [Video]. YouTube. https://youtu.be/0J2fXj6mz_4</w:t>
      </w:r>
    </w:p>
    <w:p w14:paraId="246F39C8" w14:textId="77777777" w:rsidR="00777C12" w:rsidRPr="001D264C" w:rsidRDefault="00777C12" w:rsidP="00777C12">
      <w:pPr>
        <w:pStyle w:val="Lhteet"/>
      </w:pPr>
      <w:r w:rsidRPr="006C2019">
        <w:rPr>
          <w:lang w:val="sv-SE"/>
        </w:rPr>
        <w:t>Stubb, A. [@alexstubb]. (18.7.2024).</w:t>
      </w:r>
      <w:r w:rsidRPr="006C2019">
        <w:rPr>
          <w:i/>
          <w:lang w:val="sv-SE"/>
        </w:rPr>
        <w:t xml:space="preserve"> </w:t>
      </w:r>
      <w:r w:rsidRPr="00BD7471">
        <w:rPr>
          <w:i/>
          <w:lang w:val="sv-FI"/>
        </w:rPr>
        <w:t xml:space="preserve">Jag deltar idag i </w:t>
      </w:r>
      <w:proofErr w:type="gramStart"/>
      <w:r w:rsidRPr="00BD7471">
        <w:rPr>
          <w:i/>
          <w:lang w:val="sv-FI"/>
        </w:rPr>
        <w:t>Europeiska</w:t>
      </w:r>
      <w:proofErr w:type="gramEnd"/>
      <w:r w:rsidRPr="00BD7471">
        <w:rPr>
          <w:i/>
          <w:lang w:val="sv-FI"/>
        </w:rPr>
        <w:t xml:space="preserve"> politiska gemenskapens möte i Woodstock, Storbritannien. Målet med mötet är att stärka säkerheten, stabiliteten och </w:t>
      </w:r>
      <w:r w:rsidRPr="001D264C">
        <w:t>[Viesti]. X. https://x.com/alexstubb/status/1813826005296976173</w:t>
      </w:r>
    </w:p>
    <w:p w14:paraId="5A087A02" w14:textId="77777777" w:rsidR="00777C12" w:rsidRPr="001D264C" w:rsidRDefault="00777C12" w:rsidP="00777C12">
      <w:pPr>
        <w:pStyle w:val="Lhteet"/>
      </w:pPr>
      <w:r w:rsidRPr="001D264C">
        <w:t>Teknologiateollisuus ry., &amp; Teollisuusliitto ry. (2020).</w:t>
      </w:r>
      <w:r w:rsidRPr="001D264C">
        <w:rPr>
          <w:i/>
        </w:rPr>
        <w:t> Teknologiateollisuus ry:n ja Teollisuusliitto ry:n välinen työehtosopimus 4.1.2020-30.11.2021. </w:t>
      </w:r>
      <w:r w:rsidRPr="001D264C">
        <w:t>Haettu 8.11.2024 osoitteesta https://www.teollisuusliitto.fi/wp-content/uploads/2020/02/www_TES_2020-Teollisuusliitto-04012020.pdf</w:t>
      </w:r>
    </w:p>
    <w:p w14:paraId="123D7C17" w14:textId="77777777" w:rsidR="00777C12" w:rsidRPr="001D264C" w:rsidRDefault="00777C12" w:rsidP="00777C12">
      <w:pPr>
        <w:pStyle w:val="Lhteet"/>
      </w:pPr>
      <w:proofErr w:type="spellStart"/>
      <w:r w:rsidRPr="001D264C">
        <w:t>Tieksmäki-Metola</w:t>
      </w:r>
      <w:proofErr w:type="spellEnd"/>
      <w:r w:rsidRPr="001D264C">
        <w:t xml:space="preserve"> kyläyhdistys. (</w:t>
      </w:r>
      <w:proofErr w:type="spellStart"/>
      <w:r w:rsidRPr="001D264C">
        <w:t>n.d</w:t>
      </w:r>
      <w:proofErr w:type="spellEnd"/>
      <w:r w:rsidRPr="001D264C">
        <w:t>.). </w:t>
      </w:r>
      <w:r w:rsidRPr="001D264C">
        <w:rPr>
          <w:i/>
        </w:rPr>
        <w:t>Toimintakertomus 2022.</w:t>
      </w:r>
      <w:r w:rsidRPr="001D264C">
        <w:t> Haettu 11.8.2024 osoitteesta https://www.laineranta.fi/@Bin/751350/Toimintakertomus+2022+lopullinen.pdf</w:t>
      </w:r>
    </w:p>
    <w:p w14:paraId="5BCE3E45" w14:textId="77777777" w:rsidR="00777C12" w:rsidRPr="001D264C" w:rsidRDefault="00777C12" w:rsidP="00777C12">
      <w:pPr>
        <w:pStyle w:val="Lhteet"/>
      </w:pPr>
      <w:r w:rsidRPr="001D264C">
        <w:t xml:space="preserve">Uudenkaupungin kaupunginkirjasto [@uudenkaupunginkirjasto]. (26.7.2024). </w:t>
      </w:r>
      <w:r w:rsidRPr="001D264C">
        <w:rPr>
          <w:i/>
        </w:rPr>
        <w:t xml:space="preserve">Uudenkaupungin kirjastosta saat lainaan paitsi tietoa myös taitoa – iso kirjo urheiluvälineitä loppukesän riemuihin on saatavilla kaikille kirjastokortin haltijoille! Tutustu valikoimaan </w:t>
      </w:r>
      <w:r w:rsidRPr="001D264C">
        <w:t>[Valokuva]. Instagram. https://www.instagram.com/p/C94AK1fN_5C/?img_index=1</w:t>
      </w:r>
    </w:p>
    <w:p w14:paraId="1237B496" w14:textId="77777777" w:rsidR="00777C12" w:rsidRPr="001D264C" w:rsidRDefault="00777C12" w:rsidP="00777C12">
      <w:pPr>
        <w:pStyle w:val="Lhteet"/>
      </w:pPr>
      <w:r w:rsidRPr="001D264C">
        <w:t>Valtioneuvosto. (</w:t>
      </w:r>
      <w:proofErr w:type="spellStart"/>
      <w:r w:rsidRPr="001D264C">
        <w:t>n.d</w:t>
      </w:r>
      <w:proofErr w:type="spellEnd"/>
      <w:r w:rsidRPr="001D264C">
        <w:t>.). </w:t>
      </w:r>
      <w:r w:rsidRPr="001D264C">
        <w:rPr>
          <w:i/>
        </w:rPr>
        <w:t>Valtioneuvosto</w:t>
      </w:r>
      <w:r w:rsidRPr="001D264C">
        <w:t> [Facebook-sivu]. Facebook. Haettu 17.8.2024 osoitteesta https://www.facebook.com/valtioneuvosto</w:t>
      </w:r>
    </w:p>
    <w:p w14:paraId="7E1797F5" w14:textId="77777777" w:rsidR="00777C12" w:rsidRPr="001D264C" w:rsidRDefault="00777C12" w:rsidP="00777C12">
      <w:pPr>
        <w:pStyle w:val="Lhteet"/>
        <w:sectPr w:rsidR="00777C12" w:rsidRPr="001D264C" w:rsidSect="00F83D19">
          <w:headerReference w:type="default" r:id="rId14"/>
          <w:pgSz w:w="11900" w:h="16840" w:code="9"/>
          <w:pgMar w:top="1418" w:right="1134" w:bottom="1418" w:left="1701" w:header="567" w:footer="709" w:gutter="0"/>
          <w:pgNumType w:start="1"/>
          <w:cols w:space="708"/>
          <w:docGrid w:linePitch="360"/>
        </w:sectPr>
      </w:pPr>
      <w:r w:rsidRPr="001D264C">
        <w:t xml:space="preserve">Yle. (5.8.2024). </w:t>
      </w:r>
      <w:r w:rsidRPr="001D264C">
        <w:rPr>
          <w:i/>
        </w:rPr>
        <w:t xml:space="preserve">Kun Supernormaalia-sarjan koekuvaukset järjestettiin </w:t>
      </w:r>
      <w:proofErr w:type="spellStart"/>
      <w:r w:rsidRPr="001D264C">
        <w:rPr>
          <w:i/>
        </w:rPr>
        <w:t>Tesoman</w:t>
      </w:r>
      <w:proofErr w:type="spellEnd"/>
      <w:r w:rsidRPr="001D264C">
        <w:rPr>
          <w:i/>
        </w:rPr>
        <w:t xml:space="preserve"> koululla syksyllä 2022, ysiluokalla ollut Veeti Salmi ei ollut ajatellutkaan menevänsä niihin. ”Joo, se meni </w:t>
      </w:r>
      <w:r w:rsidRPr="001D264C">
        <w:t xml:space="preserve">[Linkki lisätty] [Päivitys]. Facebook. </w:t>
      </w:r>
      <w:hyperlink r:id="rId15">
        <w:r w:rsidRPr="00A7415F">
          <w:rPr>
            <w:rStyle w:val="Hyperlinkki"/>
            <w:color w:val="auto"/>
          </w:rPr>
          <w:t>https://www.facebook.com/yleisradio</w:t>
        </w:r>
      </w:hyperlink>
    </w:p>
    <w:p w14:paraId="17884A5C" w14:textId="77777777" w:rsidR="00B75DDD" w:rsidRPr="001E5DC1" w:rsidRDefault="00B75DDD" w:rsidP="001E5DC1">
      <w:pPr>
        <w:tabs>
          <w:tab w:val="left" w:pos="3670"/>
        </w:tabs>
        <w:sectPr w:rsidR="00B75DDD" w:rsidRPr="001E5DC1" w:rsidSect="00D336BE">
          <w:headerReference w:type="default" r:id="rId16"/>
          <w:pgSz w:w="11900" w:h="16840" w:code="9"/>
          <w:pgMar w:top="1418" w:right="1134" w:bottom="1418" w:left="1701" w:header="567" w:footer="709" w:gutter="0"/>
          <w:cols w:space="708"/>
          <w:docGrid w:linePitch="360"/>
        </w:sectPr>
      </w:pPr>
    </w:p>
    <w:p w14:paraId="62996809" w14:textId="77777777" w:rsidR="00AA55DC" w:rsidRPr="00D5410A" w:rsidRDefault="00AA55DC" w:rsidP="00D5410A">
      <w:pPr>
        <w:pStyle w:val="Tiivistelmotsikko"/>
      </w:pPr>
      <w:bookmarkStart w:id="9" w:name="_Toc68855245"/>
      <w:r w:rsidRPr="00D5410A">
        <w:lastRenderedPageBreak/>
        <w:t>L</w:t>
      </w:r>
      <w:r w:rsidR="00C22325" w:rsidRPr="00D5410A">
        <w:t>IITTEET</w:t>
      </w:r>
      <w:bookmarkEnd w:id="9"/>
    </w:p>
    <w:p w14:paraId="32391F73" w14:textId="77777777" w:rsidR="00A67697" w:rsidRDefault="00A67697" w:rsidP="001434B3"/>
    <w:p w14:paraId="5478541F" w14:textId="77777777" w:rsidR="001434B3" w:rsidRDefault="00AA55DC" w:rsidP="001434B3">
      <w:r>
        <w:t>Tähän tulevat</w:t>
      </w:r>
      <w:r w:rsidR="00E218F9">
        <w:t xml:space="preserve"> mahdolliset</w:t>
      </w:r>
      <w:r>
        <w:t xml:space="preserve"> liitteet</w:t>
      </w:r>
      <w:r w:rsidR="00E218F9">
        <w:t>.</w:t>
      </w:r>
    </w:p>
    <w:p w14:paraId="273FFED5" w14:textId="77777777" w:rsidR="00934DAE" w:rsidRDefault="00934DAE" w:rsidP="001434B3"/>
    <w:p w14:paraId="5D1FF57D" w14:textId="77777777" w:rsidR="00934DAE" w:rsidRDefault="00934DAE" w:rsidP="001434B3"/>
    <w:p w14:paraId="2E199A86" w14:textId="77777777" w:rsidR="00934DAE" w:rsidRDefault="00934DAE" w:rsidP="001434B3"/>
    <w:p w14:paraId="2749BF8D" w14:textId="77777777" w:rsidR="00D336BE" w:rsidRDefault="00D336BE" w:rsidP="001434B3"/>
    <w:p w14:paraId="534658E4" w14:textId="77777777" w:rsidR="00D336BE" w:rsidRDefault="00D336BE" w:rsidP="001434B3"/>
    <w:p w14:paraId="4CCD0668" w14:textId="77777777" w:rsidR="00D336BE" w:rsidRDefault="00D336BE" w:rsidP="001434B3"/>
    <w:p w14:paraId="707BACFA" w14:textId="77777777" w:rsidR="00D336BE" w:rsidRDefault="00D336BE" w:rsidP="001434B3"/>
    <w:p w14:paraId="53A7F3EC" w14:textId="77777777" w:rsidR="00D336BE" w:rsidRDefault="00D336BE" w:rsidP="001434B3"/>
    <w:p w14:paraId="6D457D5F" w14:textId="77777777" w:rsidR="00D336BE" w:rsidRDefault="00D336BE" w:rsidP="001434B3"/>
    <w:p w14:paraId="1DE7A125" w14:textId="77777777" w:rsidR="00D336BE" w:rsidRDefault="00D336BE" w:rsidP="001434B3"/>
    <w:p w14:paraId="5A1DD731" w14:textId="77777777" w:rsidR="00D336BE" w:rsidRDefault="00D336BE" w:rsidP="001434B3"/>
    <w:p w14:paraId="45D548F8" w14:textId="77777777" w:rsidR="00D336BE" w:rsidRDefault="00D336BE" w:rsidP="001434B3"/>
    <w:p w14:paraId="225D2797" w14:textId="77777777" w:rsidR="00D336BE" w:rsidRDefault="00D336BE" w:rsidP="001434B3"/>
    <w:p w14:paraId="6AC488FF" w14:textId="77777777" w:rsidR="00D336BE" w:rsidRDefault="00D336BE" w:rsidP="001434B3"/>
    <w:p w14:paraId="10C880DF" w14:textId="77777777" w:rsidR="00D336BE" w:rsidRDefault="00D336BE" w:rsidP="001434B3"/>
    <w:p w14:paraId="7704A394" w14:textId="77777777" w:rsidR="00D336BE" w:rsidRDefault="00D336BE" w:rsidP="001434B3"/>
    <w:p w14:paraId="08046A4B" w14:textId="77777777" w:rsidR="00D336BE" w:rsidRDefault="00D336BE" w:rsidP="001434B3"/>
    <w:p w14:paraId="2C6E66BC" w14:textId="77777777" w:rsidR="00D336BE" w:rsidRDefault="00D336BE" w:rsidP="001434B3"/>
    <w:p w14:paraId="22680993" w14:textId="77777777" w:rsidR="00D336BE" w:rsidRPr="001434B3" w:rsidRDefault="00D336BE" w:rsidP="001434B3"/>
    <w:sectPr w:rsidR="00D336BE" w:rsidRPr="001434B3" w:rsidSect="00D336BE">
      <w:headerReference w:type="default" r:id="rId17"/>
      <w:pgSz w:w="11900" w:h="16840" w:code="9"/>
      <w:pgMar w:top="1418" w:right="1134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C7ED6" w14:textId="77777777" w:rsidR="000B6D71" w:rsidRDefault="000B6D71" w:rsidP="00521D63">
      <w:r>
        <w:separator/>
      </w:r>
    </w:p>
  </w:endnote>
  <w:endnote w:type="continuationSeparator" w:id="0">
    <w:p w14:paraId="121B879C" w14:textId="77777777" w:rsidR="000B6D71" w:rsidRDefault="000B6D71" w:rsidP="00521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 New Roman (Leipäteksti, m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886D" w14:textId="77777777" w:rsidR="00F44379" w:rsidRDefault="003262E0">
    <w:pPr>
      <w:pStyle w:val="Ala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35ED1C" wp14:editId="09D5FD4D">
          <wp:simplePos x="0" y="0"/>
          <wp:positionH relativeFrom="margin">
            <wp:posOffset>6078071</wp:posOffset>
          </wp:positionH>
          <wp:positionV relativeFrom="margin">
            <wp:align>bottom</wp:align>
          </wp:positionV>
          <wp:extent cx="140400" cy="2437200"/>
          <wp:effectExtent l="0" t="0" r="0" b="1270"/>
          <wp:wrapNone/>
          <wp:docPr id="1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400" cy="243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C2680" w14:textId="77777777" w:rsidR="000B6D71" w:rsidRDefault="000B6D71" w:rsidP="00521D63">
      <w:r>
        <w:separator/>
      </w:r>
    </w:p>
  </w:footnote>
  <w:footnote w:type="continuationSeparator" w:id="0">
    <w:p w14:paraId="07D55C20" w14:textId="77777777" w:rsidR="000B6D71" w:rsidRDefault="000B6D71" w:rsidP="00521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652BC" w14:textId="77777777" w:rsidR="00B905FA" w:rsidRDefault="00B905FA">
    <w:pPr>
      <w:pStyle w:val="Yltunniste"/>
      <w:jc w:val="right"/>
    </w:pPr>
  </w:p>
  <w:p w14:paraId="26F0C054" w14:textId="77777777" w:rsidR="00B905FA" w:rsidRDefault="00B905F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8D28" w14:textId="7F2E0C45" w:rsidR="00B905FA" w:rsidRDefault="003D7B15">
    <w:pPr>
      <w:pStyle w:val="Yltunniste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36D2DDD" wp14:editId="59F00C73">
          <wp:simplePos x="0" y="0"/>
          <wp:positionH relativeFrom="column">
            <wp:posOffset>-626607</wp:posOffset>
          </wp:positionH>
          <wp:positionV relativeFrom="paragraph">
            <wp:posOffset>-423932</wp:posOffset>
          </wp:positionV>
          <wp:extent cx="7434470" cy="10516472"/>
          <wp:effectExtent l="0" t="0" r="0" b="0"/>
          <wp:wrapNone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4470" cy="105164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407EE" w14:textId="6907F6CB" w:rsidR="00B905FA" w:rsidRDefault="00B905FA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2353E" w14:textId="2D48D03A" w:rsidR="00B905FA" w:rsidRDefault="00B905FA">
    <w:pPr>
      <w:pStyle w:val="Yltunnis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0809422"/>
      <w:docPartObj>
        <w:docPartGallery w:val="Page Numbers (Top of Page)"/>
        <w:docPartUnique/>
      </w:docPartObj>
    </w:sdtPr>
    <w:sdtEndPr/>
    <w:sdtContent>
      <w:p w14:paraId="3C6B8F69" w14:textId="77777777" w:rsidR="00777C12" w:rsidRDefault="00777C12">
        <w:pPr>
          <w:pStyle w:val="Yltunniste"/>
          <w:jc w:val="right"/>
        </w:pPr>
        <w:r w:rsidRPr="00D336BE">
          <w:rPr>
            <w:rFonts w:cstheme="minorHAnsi"/>
            <w:szCs w:val="20"/>
          </w:rPr>
          <w:fldChar w:fldCharType="begin"/>
        </w:r>
        <w:r w:rsidRPr="00D336BE">
          <w:rPr>
            <w:rFonts w:cstheme="minorHAnsi"/>
            <w:szCs w:val="20"/>
          </w:rPr>
          <w:instrText>PAGE   \* MERGEFORMAT</w:instrText>
        </w:r>
        <w:r w:rsidRPr="00D336BE">
          <w:rPr>
            <w:rFonts w:cstheme="minorHAnsi"/>
            <w:szCs w:val="20"/>
          </w:rPr>
          <w:fldChar w:fldCharType="separate"/>
        </w:r>
        <w:r w:rsidRPr="00D336BE">
          <w:rPr>
            <w:rFonts w:cstheme="minorHAnsi"/>
            <w:szCs w:val="20"/>
          </w:rPr>
          <w:t>2</w:t>
        </w:r>
        <w:r w:rsidRPr="00D336BE">
          <w:rPr>
            <w:rFonts w:cstheme="minorHAnsi"/>
            <w:szCs w:val="20"/>
          </w:rPr>
          <w:fldChar w:fldCharType="end"/>
        </w:r>
      </w:p>
    </w:sdtContent>
  </w:sdt>
  <w:p w14:paraId="05697AD3" w14:textId="77777777" w:rsidR="00777C12" w:rsidRDefault="00777C12">
    <w:pPr>
      <w:pStyle w:val="Yltunnis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8920474"/>
      <w:docPartObj>
        <w:docPartGallery w:val="Page Numbers (Top of Page)"/>
        <w:docPartUnique/>
      </w:docPartObj>
    </w:sdtPr>
    <w:sdtEndPr/>
    <w:sdtContent>
      <w:p w14:paraId="6C09B5C3" w14:textId="77777777" w:rsidR="00D336BE" w:rsidRDefault="00D336BE">
        <w:pPr>
          <w:pStyle w:val="Yltunniste"/>
          <w:jc w:val="right"/>
        </w:pPr>
        <w:r w:rsidRPr="00D336BE">
          <w:rPr>
            <w:rFonts w:cstheme="minorHAnsi"/>
            <w:szCs w:val="20"/>
          </w:rPr>
          <w:fldChar w:fldCharType="begin"/>
        </w:r>
        <w:r w:rsidRPr="00D336BE">
          <w:rPr>
            <w:rFonts w:cstheme="minorHAnsi"/>
            <w:szCs w:val="20"/>
          </w:rPr>
          <w:instrText>PAGE   \* MERGEFORMAT</w:instrText>
        </w:r>
        <w:r w:rsidRPr="00D336BE">
          <w:rPr>
            <w:rFonts w:cstheme="minorHAnsi"/>
            <w:szCs w:val="20"/>
          </w:rPr>
          <w:fldChar w:fldCharType="separate"/>
        </w:r>
        <w:r w:rsidRPr="00D336BE">
          <w:rPr>
            <w:rFonts w:cstheme="minorHAnsi"/>
            <w:szCs w:val="20"/>
          </w:rPr>
          <w:t>2</w:t>
        </w:r>
        <w:r w:rsidRPr="00D336BE">
          <w:rPr>
            <w:rFonts w:cstheme="minorHAnsi"/>
            <w:szCs w:val="20"/>
          </w:rPr>
          <w:fldChar w:fldCharType="end"/>
        </w:r>
      </w:p>
    </w:sdtContent>
  </w:sdt>
  <w:p w14:paraId="4B8EDFBE" w14:textId="77777777" w:rsidR="00B905FA" w:rsidRDefault="00B905FA">
    <w:pPr>
      <w:pStyle w:val="Yltunnis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6683548"/>
      <w:docPartObj>
        <w:docPartGallery w:val="Page Numbers (Top of Page)"/>
        <w:docPartUnique/>
      </w:docPartObj>
    </w:sdtPr>
    <w:sdtEndPr/>
    <w:sdtContent>
      <w:p w14:paraId="4A5ACEE3" w14:textId="77777777" w:rsidR="00D336BE" w:rsidRDefault="00D336BE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BFBEA6" w14:textId="77777777" w:rsidR="00B905FA" w:rsidRPr="00D336BE" w:rsidRDefault="00B905FA" w:rsidP="00D336BE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43BD6"/>
    <w:multiLevelType w:val="hybridMultilevel"/>
    <w:tmpl w:val="581A572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7185A"/>
    <w:multiLevelType w:val="multilevel"/>
    <w:tmpl w:val="F21CE3E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2847B3E"/>
    <w:multiLevelType w:val="multilevel"/>
    <w:tmpl w:val="925C5B52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8C12C3"/>
    <w:multiLevelType w:val="multilevel"/>
    <w:tmpl w:val="8234AD5C"/>
    <w:lvl w:ilvl="0">
      <w:start w:val="1"/>
      <w:numFmt w:val="decimal"/>
      <w:pStyle w:val="Otsikko1"/>
      <w:lvlText w:val="%1"/>
      <w:lvlJc w:val="left"/>
      <w:pPr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D320793"/>
    <w:multiLevelType w:val="hybridMultilevel"/>
    <w:tmpl w:val="74EC200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6C8"/>
    <w:rsid w:val="000333E5"/>
    <w:rsid w:val="000506DB"/>
    <w:rsid w:val="0008320A"/>
    <w:rsid w:val="0009046C"/>
    <w:rsid w:val="000B414D"/>
    <w:rsid w:val="000B6D71"/>
    <w:rsid w:val="000C3A1C"/>
    <w:rsid w:val="000C4E62"/>
    <w:rsid w:val="000D2D93"/>
    <w:rsid w:val="000D7E13"/>
    <w:rsid w:val="000E4BF5"/>
    <w:rsid w:val="0010037E"/>
    <w:rsid w:val="001074B0"/>
    <w:rsid w:val="00120CD7"/>
    <w:rsid w:val="00124A43"/>
    <w:rsid w:val="00135D2F"/>
    <w:rsid w:val="00137FFD"/>
    <w:rsid w:val="00142CA4"/>
    <w:rsid w:val="001434B3"/>
    <w:rsid w:val="00157B22"/>
    <w:rsid w:val="0017711B"/>
    <w:rsid w:val="00177BB1"/>
    <w:rsid w:val="001801A6"/>
    <w:rsid w:val="001E5DC1"/>
    <w:rsid w:val="00207C2C"/>
    <w:rsid w:val="00214B80"/>
    <w:rsid w:val="00220BCD"/>
    <w:rsid w:val="002221AE"/>
    <w:rsid w:val="0024394F"/>
    <w:rsid w:val="002622D4"/>
    <w:rsid w:val="00272B4E"/>
    <w:rsid w:val="0027500B"/>
    <w:rsid w:val="00281856"/>
    <w:rsid w:val="00294971"/>
    <w:rsid w:val="002C6AED"/>
    <w:rsid w:val="002D35A9"/>
    <w:rsid w:val="002D35D8"/>
    <w:rsid w:val="002F27E1"/>
    <w:rsid w:val="003103D6"/>
    <w:rsid w:val="003262E0"/>
    <w:rsid w:val="0038104C"/>
    <w:rsid w:val="003D7B15"/>
    <w:rsid w:val="0043006F"/>
    <w:rsid w:val="004356AE"/>
    <w:rsid w:val="00472896"/>
    <w:rsid w:val="00490310"/>
    <w:rsid w:val="00494A5F"/>
    <w:rsid w:val="004B1311"/>
    <w:rsid w:val="004B66E2"/>
    <w:rsid w:val="004E3AFE"/>
    <w:rsid w:val="00505929"/>
    <w:rsid w:val="00521D63"/>
    <w:rsid w:val="0054310D"/>
    <w:rsid w:val="005518FD"/>
    <w:rsid w:val="00553EA9"/>
    <w:rsid w:val="00573484"/>
    <w:rsid w:val="00593ABC"/>
    <w:rsid w:val="005A63B8"/>
    <w:rsid w:val="00604F45"/>
    <w:rsid w:val="006467A9"/>
    <w:rsid w:val="00657462"/>
    <w:rsid w:val="006618F9"/>
    <w:rsid w:val="0066342A"/>
    <w:rsid w:val="0067134F"/>
    <w:rsid w:val="0068749E"/>
    <w:rsid w:val="00695E86"/>
    <w:rsid w:val="00777C12"/>
    <w:rsid w:val="007B2EF1"/>
    <w:rsid w:val="007C0507"/>
    <w:rsid w:val="007D5F7A"/>
    <w:rsid w:val="007E01E1"/>
    <w:rsid w:val="007E0AC2"/>
    <w:rsid w:val="007F5244"/>
    <w:rsid w:val="00821876"/>
    <w:rsid w:val="00827055"/>
    <w:rsid w:val="00835877"/>
    <w:rsid w:val="00847DBD"/>
    <w:rsid w:val="008637CF"/>
    <w:rsid w:val="0087053D"/>
    <w:rsid w:val="008826EE"/>
    <w:rsid w:val="008A77A4"/>
    <w:rsid w:val="008F7414"/>
    <w:rsid w:val="0090057D"/>
    <w:rsid w:val="00921A41"/>
    <w:rsid w:val="00934DAE"/>
    <w:rsid w:val="00940062"/>
    <w:rsid w:val="009472D9"/>
    <w:rsid w:val="009617A1"/>
    <w:rsid w:val="0099243B"/>
    <w:rsid w:val="009A5406"/>
    <w:rsid w:val="009A57ED"/>
    <w:rsid w:val="009A7589"/>
    <w:rsid w:val="009C1747"/>
    <w:rsid w:val="009C5BB9"/>
    <w:rsid w:val="009C75BB"/>
    <w:rsid w:val="009E6FDF"/>
    <w:rsid w:val="00A1297C"/>
    <w:rsid w:val="00A17F9C"/>
    <w:rsid w:val="00A25C20"/>
    <w:rsid w:val="00A64CB3"/>
    <w:rsid w:val="00A67697"/>
    <w:rsid w:val="00A7245D"/>
    <w:rsid w:val="00A83B51"/>
    <w:rsid w:val="00AA55DC"/>
    <w:rsid w:val="00AC26C8"/>
    <w:rsid w:val="00AC344E"/>
    <w:rsid w:val="00AE3E07"/>
    <w:rsid w:val="00AF3582"/>
    <w:rsid w:val="00B039BB"/>
    <w:rsid w:val="00B21A23"/>
    <w:rsid w:val="00B31BAE"/>
    <w:rsid w:val="00B52F91"/>
    <w:rsid w:val="00B63A15"/>
    <w:rsid w:val="00B75DDD"/>
    <w:rsid w:val="00B905FA"/>
    <w:rsid w:val="00BB081E"/>
    <w:rsid w:val="00BB27ED"/>
    <w:rsid w:val="00BC79FA"/>
    <w:rsid w:val="00C21592"/>
    <w:rsid w:val="00C22325"/>
    <w:rsid w:val="00C32D5F"/>
    <w:rsid w:val="00C406F6"/>
    <w:rsid w:val="00C505EE"/>
    <w:rsid w:val="00C51DB2"/>
    <w:rsid w:val="00CA720A"/>
    <w:rsid w:val="00CF702F"/>
    <w:rsid w:val="00D1116D"/>
    <w:rsid w:val="00D122F7"/>
    <w:rsid w:val="00D23969"/>
    <w:rsid w:val="00D336BE"/>
    <w:rsid w:val="00D532FB"/>
    <w:rsid w:val="00D5410A"/>
    <w:rsid w:val="00D615DD"/>
    <w:rsid w:val="00D76ED1"/>
    <w:rsid w:val="00DB025E"/>
    <w:rsid w:val="00DB7E42"/>
    <w:rsid w:val="00DE6B26"/>
    <w:rsid w:val="00E07790"/>
    <w:rsid w:val="00E1122F"/>
    <w:rsid w:val="00E218F9"/>
    <w:rsid w:val="00E546A3"/>
    <w:rsid w:val="00E634FB"/>
    <w:rsid w:val="00EA76C1"/>
    <w:rsid w:val="00EB3E3A"/>
    <w:rsid w:val="00ED6002"/>
    <w:rsid w:val="00EE2CE4"/>
    <w:rsid w:val="00EF6CD6"/>
    <w:rsid w:val="00F1354A"/>
    <w:rsid w:val="00F17572"/>
    <w:rsid w:val="00F44379"/>
    <w:rsid w:val="00F7187D"/>
    <w:rsid w:val="00F71A69"/>
    <w:rsid w:val="00F8648F"/>
    <w:rsid w:val="00FA0E60"/>
    <w:rsid w:val="00FA11A4"/>
    <w:rsid w:val="00FA59E2"/>
    <w:rsid w:val="00FB6818"/>
    <w:rsid w:val="00FE080F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F1B974"/>
  <w14:defaultImageDpi w14:val="300"/>
  <w15:docId w15:val="{285D595A-4610-47BE-8D2D-A6731945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E3E07"/>
    <w:pPr>
      <w:spacing w:after="180" w:line="360" w:lineRule="auto"/>
      <w:jc w:val="both"/>
    </w:pPr>
    <w:rPr>
      <w:rFonts w:ascii="Times New Roman" w:hAnsi="Times New Roman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5410A"/>
    <w:pPr>
      <w:keepNext/>
      <w:keepLines/>
      <w:pageBreakBefore/>
      <w:numPr>
        <w:numId w:val="5"/>
      </w:numPr>
      <w:ind w:left="431" w:hanging="431"/>
      <w:jc w:val="left"/>
      <w:outlineLvl w:val="0"/>
    </w:pPr>
    <w:rPr>
      <w:rFonts w:asciiTheme="majorHAnsi" w:eastAsiaTheme="majorEastAsia" w:hAnsiTheme="majorHAnsi" w:cstheme="majorHAnsi"/>
      <w:b/>
      <w:caps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B039BB"/>
    <w:pPr>
      <w:keepNext/>
      <w:keepLines/>
      <w:numPr>
        <w:ilvl w:val="1"/>
        <w:numId w:val="5"/>
      </w:numPr>
      <w:spacing w:before="360"/>
      <w:ind w:left="578" w:hanging="578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rsid w:val="00B039BB"/>
    <w:pPr>
      <w:keepNext/>
      <w:keepLines/>
      <w:numPr>
        <w:ilvl w:val="2"/>
        <w:numId w:val="5"/>
      </w:numPr>
      <w:spacing w:before="240"/>
      <w:outlineLvl w:val="2"/>
    </w:pPr>
    <w:rPr>
      <w:rFonts w:asciiTheme="majorHAnsi" w:eastAsiaTheme="majorEastAsia" w:hAnsiTheme="majorHAnsi" w:cstheme="majorBidi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rsid w:val="0066342A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6342A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342A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342A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342A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342A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D336BE"/>
    <w:pPr>
      <w:tabs>
        <w:tab w:val="center" w:pos="4819"/>
        <w:tab w:val="right" w:pos="9638"/>
      </w:tabs>
    </w:pPr>
    <w:rPr>
      <w:rFonts w:asciiTheme="minorHAnsi" w:hAnsiTheme="minorHAnsi"/>
      <w:sz w:val="20"/>
    </w:rPr>
  </w:style>
  <w:style w:type="character" w:customStyle="1" w:styleId="YltunnisteChar">
    <w:name w:val="Ylätunniste Char"/>
    <w:basedOn w:val="Kappaleenoletusfontti"/>
    <w:link w:val="Yltunniste"/>
    <w:uiPriority w:val="99"/>
    <w:rsid w:val="00D336BE"/>
    <w:rPr>
      <w:sz w:val="20"/>
    </w:rPr>
  </w:style>
  <w:style w:type="paragraph" w:styleId="Alatunniste">
    <w:name w:val="footer"/>
    <w:basedOn w:val="Normaali"/>
    <w:link w:val="AlatunnisteChar"/>
    <w:uiPriority w:val="99"/>
    <w:unhideWhenUsed/>
    <w:rsid w:val="00521D63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21D63"/>
  </w:style>
  <w:style w:type="paragraph" w:styleId="Seliteteksti">
    <w:name w:val="Balloon Text"/>
    <w:basedOn w:val="Normaali"/>
    <w:link w:val="SelitetekstiChar"/>
    <w:uiPriority w:val="99"/>
    <w:semiHidden/>
    <w:unhideWhenUsed/>
    <w:rsid w:val="00521D63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21D63"/>
    <w:rPr>
      <w:rFonts w:ascii="Lucida Grande" w:hAnsi="Lucida Grande" w:cs="Lucida Grande"/>
      <w:sz w:val="18"/>
      <w:szCs w:val="18"/>
    </w:rPr>
  </w:style>
  <w:style w:type="character" w:styleId="Hyperlinkki">
    <w:name w:val="Hyperlink"/>
    <w:basedOn w:val="Kappaleenoletusfontti"/>
    <w:uiPriority w:val="99"/>
    <w:unhideWhenUsed/>
    <w:rsid w:val="00D615DD"/>
    <w:rPr>
      <w:noProof/>
      <w:color w:val="FFB549" w:themeColor="hyperlink"/>
      <w:u w:val="single"/>
      <w:bdr w:val="none" w:sz="0" w:space="0" w:color="auto"/>
    </w:rPr>
  </w:style>
  <w:style w:type="character" w:customStyle="1" w:styleId="Otsikko1Char">
    <w:name w:val="Otsikko 1 Char"/>
    <w:basedOn w:val="Kappaleenoletusfontti"/>
    <w:link w:val="Otsikko1"/>
    <w:uiPriority w:val="9"/>
    <w:rsid w:val="00D5410A"/>
    <w:rPr>
      <w:rFonts w:asciiTheme="majorHAnsi" w:eastAsiaTheme="majorEastAsia" w:hAnsiTheme="majorHAnsi" w:cstheme="majorHAnsi"/>
      <w:b/>
      <w:caps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B039BB"/>
    <w:rPr>
      <w:rFonts w:asciiTheme="majorHAnsi" w:eastAsiaTheme="majorEastAsia" w:hAnsiTheme="majorHAnsi" w:cstheme="majorBidi"/>
      <w:b/>
      <w:szCs w:val="26"/>
    </w:rPr>
  </w:style>
  <w:style w:type="paragraph" w:styleId="Luettelokappale">
    <w:name w:val="List Paragraph"/>
    <w:basedOn w:val="Normaali"/>
    <w:uiPriority w:val="34"/>
    <w:qFormat/>
    <w:rsid w:val="00AE3E07"/>
    <w:pPr>
      <w:spacing w:after="0"/>
      <w:ind w:left="720"/>
      <w:contextualSpacing/>
    </w:pPr>
  </w:style>
  <w:style w:type="paragraph" w:styleId="Sisllysluettelonotsikko">
    <w:name w:val="TOC Heading"/>
    <w:basedOn w:val="Otsikko1"/>
    <w:next w:val="Normaali"/>
    <w:uiPriority w:val="39"/>
    <w:unhideWhenUsed/>
    <w:qFormat/>
    <w:rsid w:val="00120CD7"/>
    <w:pPr>
      <w:numPr>
        <w:numId w:val="0"/>
      </w:numPr>
      <w:outlineLvl w:val="9"/>
    </w:pPr>
  </w:style>
  <w:style w:type="paragraph" w:styleId="Sisluet1">
    <w:name w:val="toc 1"/>
    <w:aliases w:val="SISLUET 1"/>
    <w:basedOn w:val="Normaali"/>
    <w:next w:val="Normaali"/>
    <w:autoRedefine/>
    <w:uiPriority w:val="39"/>
    <w:unhideWhenUsed/>
    <w:rsid w:val="00D5410A"/>
    <w:pPr>
      <w:tabs>
        <w:tab w:val="left" w:pos="480"/>
        <w:tab w:val="right" w:leader="dot" w:pos="9055"/>
      </w:tabs>
      <w:spacing w:after="0"/>
    </w:pPr>
    <w:rPr>
      <w:rFonts w:cs="Times New Roman (Leipäteksti, m"/>
      <w:caps/>
      <w:sz w:val="28"/>
    </w:rPr>
  </w:style>
  <w:style w:type="paragraph" w:styleId="Sisluet2">
    <w:name w:val="toc 2"/>
    <w:basedOn w:val="Normaali"/>
    <w:next w:val="Normaali"/>
    <w:autoRedefine/>
    <w:uiPriority w:val="39"/>
    <w:unhideWhenUsed/>
    <w:rsid w:val="000C4E62"/>
    <w:pPr>
      <w:tabs>
        <w:tab w:val="left" w:pos="880"/>
        <w:tab w:val="right" w:leader="dot" w:pos="9055"/>
      </w:tabs>
      <w:ind w:left="510"/>
    </w:pPr>
  </w:style>
  <w:style w:type="table" w:styleId="TaulukkoRuudukko">
    <w:name w:val="Table Grid"/>
    <w:basedOn w:val="Normaalitaulukko"/>
    <w:uiPriority w:val="59"/>
    <w:rsid w:val="00B21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ivistem">
    <w:name w:val="Tiivistemä"/>
    <w:basedOn w:val="Normaali"/>
    <w:link w:val="TiivistemChar"/>
    <w:qFormat/>
    <w:rsid w:val="00AE3E07"/>
    <w:pPr>
      <w:framePr w:wrap="notBeside" w:vAnchor="text" w:hAnchor="text" w:y="1"/>
      <w:spacing w:after="0" w:line="240" w:lineRule="auto"/>
    </w:pPr>
    <w:rPr>
      <w:noProof/>
    </w:rPr>
  </w:style>
  <w:style w:type="paragraph" w:customStyle="1" w:styleId="Tiivistelmotsikko">
    <w:name w:val="Tiivistelmäotsikko"/>
    <w:basedOn w:val="Normaali"/>
    <w:link w:val="TiivistelmotsikkoChar"/>
    <w:qFormat/>
    <w:rsid w:val="00D615DD"/>
    <w:rPr>
      <w:rFonts w:asciiTheme="majorHAnsi" w:hAnsiTheme="majorHAnsi"/>
      <w:b/>
      <w:noProof/>
      <w:sz w:val="32"/>
    </w:rPr>
  </w:style>
  <w:style w:type="character" w:customStyle="1" w:styleId="TiivistemChar">
    <w:name w:val="Tiivistemä Char"/>
    <w:basedOn w:val="Kappaleenoletusfontti"/>
    <w:link w:val="Tiivistem"/>
    <w:rsid w:val="00AE3E07"/>
    <w:rPr>
      <w:rFonts w:ascii="Times New Roman" w:hAnsi="Times New Roman"/>
      <w:noProof/>
    </w:rPr>
  </w:style>
  <w:style w:type="paragraph" w:styleId="Lainaus">
    <w:name w:val="Quote"/>
    <w:aliases w:val="Suora lainaus"/>
    <w:basedOn w:val="Normaali"/>
    <w:next w:val="Normaali"/>
    <w:link w:val="LainausChar"/>
    <w:uiPriority w:val="29"/>
    <w:qFormat/>
    <w:rsid w:val="00C22325"/>
    <w:pPr>
      <w:spacing w:line="240" w:lineRule="auto"/>
      <w:ind w:left="1134"/>
    </w:pPr>
    <w:rPr>
      <w:iCs/>
    </w:rPr>
  </w:style>
  <w:style w:type="character" w:customStyle="1" w:styleId="TiivistelmotsikkoChar">
    <w:name w:val="Tiivistelmäotsikko Char"/>
    <w:basedOn w:val="Kappaleenoletusfontti"/>
    <w:link w:val="Tiivistelmotsikko"/>
    <w:rsid w:val="00D615DD"/>
    <w:rPr>
      <w:rFonts w:asciiTheme="majorHAnsi" w:hAnsiTheme="majorHAnsi"/>
      <w:b/>
      <w:noProof/>
      <w:sz w:val="32"/>
    </w:rPr>
  </w:style>
  <w:style w:type="character" w:customStyle="1" w:styleId="LainausChar">
    <w:name w:val="Lainaus Char"/>
    <w:aliases w:val="Suora lainaus Char"/>
    <w:basedOn w:val="Kappaleenoletusfontti"/>
    <w:link w:val="Lainaus"/>
    <w:uiPriority w:val="29"/>
    <w:rsid w:val="00C22325"/>
    <w:rPr>
      <w:rFonts w:ascii="Arial" w:hAnsi="Arial"/>
      <w:iCs/>
    </w:rPr>
  </w:style>
  <w:style w:type="paragraph" w:customStyle="1" w:styleId="xmsolistparagraph">
    <w:name w:val="x_msolistparagraph"/>
    <w:basedOn w:val="Normaali"/>
    <w:rsid w:val="00BB27ED"/>
    <w:pPr>
      <w:spacing w:before="100" w:beforeAutospacing="1" w:after="100" w:afterAutospacing="1" w:line="240" w:lineRule="auto"/>
      <w:jc w:val="left"/>
    </w:pPr>
    <w:rPr>
      <w:rFonts w:ascii="Times" w:hAnsi="Times"/>
      <w:sz w:val="20"/>
      <w:szCs w:val="20"/>
    </w:rPr>
  </w:style>
  <w:style w:type="paragraph" w:styleId="Otsikko">
    <w:name w:val="Title"/>
    <w:aliases w:val="Kansiotsikko"/>
    <w:basedOn w:val="Normaali"/>
    <w:next w:val="Normaali"/>
    <w:link w:val="OtsikkoChar"/>
    <w:uiPriority w:val="10"/>
    <w:qFormat/>
    <w:rsid w:val="004B1311"/>
    <w:pPr>
      <w:spacing w:after="0" w:line="240" w:lineRule="auto"/>
      <w:contextualSpacing/>
      <w:jc w:val="center"/>
    </w:pPr>
    <w:rPr>
      <w:rFonts w:ascii="Tahoma" w:eastAsiaTheme="majorEastAsia" w:hAnsi="Tahoma" w:cstheme="majorBidi"/>
      <w:b/>
      <w:spacing w:val="-10"/>
      <w:kern w:val="28"/>
      <w:sz w:val="36"/>
      <w:szCs w:val="56"/>
    </w:rPr>
  </w:style>
  <w:style w:type="paragraph" w:customStyle="1" w:styleId="Lhteet">
    <w:name w:val="Lähteet"/>
    <w:basedOn w:val="Normaali"/>
    <w:link w:val="LhteetChar"/>
    <w:qFormat/>
    <w:rsid w:val="00821876"/>
    <w:pPr>
      <w:spacing w:line="240" w:lineRule="auto"/>
      <w:ind w:left="284" w:hanging="284"/>
    </w:pPr>
  </w:style>
  <w:style w:type="character" w:customStyle="1" w:styleId="LhteetChar">
    <w:name w:val="Lähteet Char"/>
    <w:basedOn w:val="Kappaleenoletusfontti"/>
    <w:link w:val="Lhteet"/>
    <w:rsid w:val="00821876"/>
    <w:rPr>
      <w:rFonts w:ascii="Times New Roman" w:hAnsi="Times New Roman"/>
    </w:rPr>
  </w:style>
  <w:style w:type="character" w:customStyle="1" w:styleId="Otsikko3Char">
    <w:name w:val="Otsikko 3 Char"/>
    <w:basedOn w:val="Kappaleenoletusfontti"/>
    <w:link w:val="Otsikko3"/>
    <w:uiPriority w:val="9"/>
    <w:rsid w:val="00B039BB"/>
    <w:rPr>
      <w:rFonts w:asciiTheme="majorHAnsi" w:eastAsiaTheme="majorEastAsia" w:hAnsiTheme="majorHAnsi" w:cstheme="majorBidi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6342A"/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6342A"/>
    <w:rPr>
      <w:rFonts w:asciiTheme="majorHAnsi" w:eastAsiaTheme="majorEastAsia" w:hAnsiTheme="majorHAnsi" w:cstheme="majorBidi"/>
      <w:color w:val="000000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342A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342A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342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34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sluet3">
    <w:name w:val="toc 3"/>
    <w:basedOn w:val="Normaali"/>
    <w:next w:val="Normaali"/>
    <w:autoRedefine/>
    <w:uiPriority w:val="39"/>
    <w:unhideWhenUsed/>
    <w:rsid w:val="000C4E62"/>
    <w:pPr>
      <w:tabs>
        <w:tab w:val="left" w:pos="1320"/>
        <w:tab w:val="right" w:leader="dot" w:pos="9055"/>
      </w:tabs>
      <w:spacing w:after="100"/>
      <w:ind w:left="567"/>
    </w:pPr>
  </w:style>
  <w:style w:type="character" w:customStyle="1" w:styleId="OtsikkoChar">
    <w:name w:val="Otsikko Char"/>
    <w:aliases w:val="Kansiotsikko Char"/>
    <w:basedOn w:val="Kappaleenoletusfontti"/>
    <w:link w:val="Otsikko"/>
    <w:uiPriority w:val="10"/>
    <w:rsid w:val="004B1311"/>
    <w:rPr>
      <w:rFonts w:ascii="Tahoma" w:eastAsiaTheme="majorEastAsia" w:hAnsi="Tahoma" w:cstheme="majorBidi"/>
      <w:b/>
      <w:spacing w:val="-10"/>
      <w:kern w:val="28"/>
      <w:sz w:val="36"/>
      <w:szCs w:val="56"/>
    </w:rPr>
  </w:style>
  <w:style w:type="character" w:styleId="Sivunumero">
    <w:name w:val="page number"/>
    <w:basedOn w:val="Kappaleenoletusfontti"/>
    <w:uiPriority w:val="99"/>
    <w:semiHidden/>
    <w:unhideWhenUsed/>
    <w:rsid w:val="0090057D"/>
  </w:style>
  <w:style w:type="paragraph" w:customStyle="1" w:styleId="Tynnimi-kansi">
    <w:name w:val="Työn nimi-kansi"/>
    <w:basedOn w:val="Normaali"/>
    <w:qFormat/>
    <w:rsid w:val="00C505EE"/>
    <w:pPr>
      <w:spacing w:after="0" w:line="240" w:lineRule="auto"/>
      <w:jc w:val="center"/>
    </w:pPr>
    <w:rPr>
      <w:rFonts w:asciiTheme="majorHAnsi" w:hAnsiTheme="majorHAnsi" w:cstheme="majorHAnsi"/>
      <w:b/>
      <w:color w:val="000000" w:themeColor="text1"/>
      <w:sz w:val="32"/>
      <w:szCs w:val="32"/>
    </w:rPr>
  </w:style>
  <w:style w:type="paragraph" w:customStyle="1" w:styleId="Kannenalaotsikko">
    <w:name w:val="Kannen alaotsikko"/>
    <w:basedOn w:val="Normaali"/>
    <w:qFormat/>
    <w:rsid w:val="00C505EE"/>
    <w:pPr>
      <w:spacing w:after="0" w:line="240" w:lineRule="auto"/>
      <w:jc w:val="center"/>
    </w:pPr>
    <w:rPr>
      <w:rFonts w:cs="Arial"/>
      <w:color w:val="000000" w:themeColor="text1"/>
      <w:sz w:val="32"/>
    </w:rPr>
  </w:style>
  <w:style w:type="paragraph" w:customStyle="1" w:styleId="Kannennormaaliteksti">
    <w:name w:val="Kannen normaaliteksti"/>
    <w:basedOn w:val="Otsikko"/>
    <w:autoRedefine/>
    <w:qFormat/>
    <w:rsid w:val="003D7B15"/>
    <w:pPr>
      <w:spacing w:line="360" w:lineRule="auto"/>
      <w:jc w:val="left"/>
    </w:pPr>
    <w:rPr>
      <w:bCs/>
      <w:sz w:val="48"/>
      <w:szCs w:val="200"/>
      <w:lang w:val="en-US"/>
    </w:rPr>
  </w:style>
  <w:style w:type="paragraph" w:customStyle="1" w:styleId="Lhteetitalic">
    <w:name w:val="Lähteet italic"/>
    <w:basedOn w:val="Lhteet"/>
    <w:rsid w:val="00827055"/>
    <w:rPr>
      <w:rFonts w:cs="Arial"/>
      <w:i/>
      <w:iCs/>
    </w:rPr>
  </w:style>
  <w:style w:type="paragraph" w:styleId="Eivli">
    <w:name w:val="No Spacing"/>
    <w:uiPriority w:val="1"/>
    <w:qFormat/>
    <w:rsid w:val="00D5410A"/>
    <w:pPr>
      <w:jc w:val="both"/>
    </w:pPr>
    <w:rPr>
      <w:rFonts w:ascii="Times New Roman" w:hAnsi="Times New Roman"/>
    </w:rPr>
  </w:style>
  <w:style w:type="paragraph" w:customStyle="1" w:styleId="Leipteksti1">
    <w:name w:val="Leipäteksti 1"/>
    <w:basedOn w:val="Normaali"/>
    <w:qFormat/>
    <w:rsid w:val="00777C12"/>
    <w:pPr>
      <w:spacing w:after="160"/>
      <w:jc w:val="left"/>
    </w:pPr>
    <w:rPr>
      <w:rFonts w:ascii="Calibri" w:eastAsiaTheme="minorHAnsi" w:hAnsi="Calibri" w:cs="Calibri"/>
      <w:color w:val="000000" w:themeColor="text1"/>
      <w:kern w:val="2"/>
      <w:lang w:eastAsia="en-US"/>
      <w14:ligatures w14:val="standardContextual"/>
    </w:rPr>
  </w:style>
  <w:style w:type="character" w:styleId="AvattuHyperlinkki">
    <w:name w:val="FollowedHyperlink"/>
    <w:basedOn w:val="Kappaleenoletusfontti"/>
    <w:uiPriority w:val="99"/>
    <w:semiHidden/>
    <w:unhideWhenUsed/>
    <w:rsid w:val="00777C12"/>
    <w:rPr>
      <w:color w:val="BFE3E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youtu.be/__v1hreo2T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piskelijanopas.humak.fi/?page_id=21618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yleisradio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tthe01\Downloads\Opinnaytetyo-mallipohja-Humak%20(1).dotx" TargetMode="External"/></Relationships>
</file>

<file path=word/theme/theme1.xml><?xml version="1.0" encoding="utf-8"?>
<a:theme xmlns:a="http://schemas.openxmlformats.org/drawingml/2006/main" name="Office-teema">
  <a:themeElements>
    <a:clrScheme name="HUMAK">
      <a:dk1>
        <a:sysClr val="windowText" lastClr="000000"/>
      </a:dk1>
      <a:lt1>
        <a:sysClr val="window" lastClr="FFFFFF"/>
      </a:lt1>
      <a:dk2>
        <a:srgbClr val="FFB549"/>
      </a:dk2>
      <a:lt2>
        <a:srgbClr val="EEECE1"/>
      </a:lt2>
      <a:accent1>
        <a:srgbClr val="000000"/>
      </a:accent1>
      <a:accent2>
        <a:srgbClr val="FFB549"/>
      </a:accent2>
      <a:accent3>
        <a:srgbClr val="BFE3EF"/>
      </a:accent3>
      <a:accent4>
        <a:srgbClr val="FEF4AF"/>
      </a:accent4>
      <a:accent5>
        <a:srgbClr val="D8C8B9"/>
      </a:accent5>
      <a:accent6>
        <a:srgbClr val="FFFFFF"/>
      </a:accent6>
      <a:hlink>
        <a:srgbClr val="FFB549"/>
      </a:hlink>
      <a:folHlink>
        <a:srgbClr val="BFE3EF"/>
      </a:folHlink>
    </a:clrScheme>
    <a:fontScheme name="HUMAK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E73098-8AFA-48AC-B63B-9F60FDB14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Opinnaytetyo-mallipohja-Humak (1).dotx</Template>
  <TotalTime>1</TotalTime>
  <Pages>11</Pages>
  <Words>1448</Words>
  <Characters>11733</Characters>
  <Application>Microsoft Office Word</Application>
  <DocSecurity>0</DocSecurity>
  <Lines>97</Lines>
  <Paragraphs>26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Helka Luttinen</dc:creator>
  <cp:keywords/>
  <dc:description/>
  <cp:lastModifiedBy>Helka Luttinen</cp:lastModifiedBy>
  <cp:revision>2</cp:revision>
  <dcterms:created xsi:type="dcterms:W3CDTF">2025-12-02T12:32:00Z</dcterms:created>
  <dcterms:modified xsi:type="dcterms:W3CDTF">2025-12-02T12:32:00Z</dcterms:modified>
  <cp:category/>
</cp:coreProperties>
</file>