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7F671" w14:textId="77777777" w:rsidR="00220BCD" w:rsidRDefault="00220BCD" w:rsidP="009C1747">
      <w:pPr>
        <w:rPr>
          <w:noProof/>
        </w:rPr>
      </w:pPr>
    </w:p>
    <w:p w14:paraId="59781200" w14:textId="77777777" w:rsidR="00494A5F" w:rsidRPr="00494A5F" w:rsidRDefault="00494A5F" w:rsidP="00494A5F"/>
    <w:p w14:paraId="2ADFF24B" w14:textId="77777777" w:rsidR="00494A5F" w:rsidRPr="00494A5F" w:rsidRDefault="00494A5F" w:rsidP="00494A5F"/>
    <w:p w14:paraId="379ACD39" w14:textId="24822BEC" w:rsidR="00494A5F" w:rsidRPr="005F6A1B" w:rsidRDefault="00494A5F" w:rsidP="003D7B15">
      <w:pPr>
        <w:pStyle w:val="Kannennormaaliteksti"/>
        <w:spacing w:line="276" w:lineRule="auto"/>
      </w:pPr>
    </w:p>
    <w:p w14:paraId="515BA927" w14:textId="77777777" w:rsidR="00494A5F" w:rsidRPr="005F6A1B" w:rsidRDefault="00494A5F" w:rsidP="00494A5F">
      <w:pPr>
        <w:pStyle w:val="Otsikko"/>
        <w:jc w:val="both"/>
        <w:rPr>
          <w:lang w:val="en-US"/>
        </w:rPr>
      </w:pPr>
    </w:p>
    <w:p w14:paraId="25C8F7BF" w14:textId="3DFC0AD1" w:rsidR="005F6A1B" w:rsidRPr="000F2DAB" w:rsidRDefault="000F2DAB" w:rsidP="003D7B15">
      <w:pPr>
        <w:pStyle w:val="Kannennormaaliteksti"/>
        <w:rPr>
          <w:lang w:val="fi-FI"/>
        </w:rPr>
      </w:pPr>
      <w:r w:rsidRPr="000F2DAB">
        <w:rPr>
          <w:lang w:val="fi-FI"/>
        </w:rPr>
        <w:t>Raportti</w:t>
      </w:r>
    </w:p>
    <w:p w14:paraId="565C465A" w14:textId="1234DABC" w:rsidR="003D7B15" w:rsidRPr="000F2DAB" w:rsidRDefault="000222AB" w:rsidP="003D7B15">
      <w:pPr>
        <w:pStyle w:val="Kannennormaaliteksti"/>
        <w:rPr>
          <w:lang w:val="fi-FI"/>
        </w:rPr>
      </w:pPr>
      <w:r>
        <w:rPr>
          <w:lang w:val="fi-FI"/>
        </w:rPr>
        <w:t>Opiskelijavaihto</w:t>
      </w:r>
    </w:p>
    <w:p w14:paraId="1E3A44D2" w14:textId="01DEFB79" w:rsidR="00EA3327" w:rsidRPr="000F2DAB" w:rsidRDefault="000F2DAB" w:rsidP="003D7B15">
      <w:pPr>
        <w:pStyle w:val="Kannenalaotsikko"/>
        <w:jc w:val="left"/>
      </w:pPr>
      <w:r w:rsidRPr="000F2DAB">
        <w:t>Kohdemaa</w:t>
      </w:r>
      <w:r w:rsidR="00EA3327" w:rsidRPr="000F2DAB">
        <w:t xml:space="preserve">, </w:t>
      </w:r>
      <w:r w:rsidRPr="000F2DAB">
        <w:t>harjoittelupaikan virallinen nimi</w:t>
      </w:r>
    </w:p>
    <w:p w14:paraId="307046EF" w14:textId="67BAEC31" w:rsidR="003D7B15" w:rsidRPr="000F2DAB" w:rsidRDefault="000F2DAB" w:rsidP="003D7B15">
      <w:pPr>
        <w:pStyle w:val="Kannenalaotsikko"/>
        <w:jc w:val="left"/>
      </w:pPr>
      <w:r w:rsidRPr="000F2DAB">
        <w:t>Kesto</w:t>
      </w:r>
      <w:r>
        <w:t xml:space="preserve"> pp</w:t>
      </w:r>
      <w:r w:rsidR="002D2D69" w:rsidRPr="000F2DAB">
        <w:t>.</w:t>
      </w:r>
      <w:r>
        <w:t>kk</w:t>
      </w:r>
      <w:r w:rsidR="002D2D69" w:rsidRPr="000F2DAB">
        <w:t>.</w:t>
      </w:r>
      <w:r w:rsidR="00EA3327" w:rsidRPr="000F2DAB">
        <w:t>202X</w:t>
      </w:r>
      <w:r w:rsidR="00EA3327" w:rsidRPr="000F2DAB">
        <w:rPr>
          <w:b/>
          <w:bCs/>
        </w:rPr>
        <w:t>-</w:t>
      </w:r>
      <w:r w:rsidR="00EA3327" w:rsidRPr="000F2DAB">
        <w:t xml:space="preserve"> </w:t>
      </w:r>
      <w:r>
        <w:t>pp</w:t>
      </w:r>
      <w:r w:rsidR="002D2D69" w:rsidRPr="000F2DAB">
        <w:t>.</w:t>
      </w:r>
      <w:r>
        <w:t>kk</w:t>
      </w:r>
      <w:r w:rsidR="002D2D69" w:rsidRPr="000F2DAB">
        <w:t>.</w:t>
      </w:r>
      <w:r w:rsidR="00EA3327" w:rsidRPr="000F2DAB">
        <w:t>202X</w:t>
      </w:r>
    </w:p>
    <w:p w14:paraId="05A8A129" w14:textId="77777777" w:rsidR="003D7B15" w:rsidRPr="000F2DAB" w:rsidRDefault="003D7B15" w:rsidP="00494A5F">
      <w:pPr>
        <w:pStyle w:val="Kannenalaotsikko"/>
        <w:jc w:val="left"/>
      </w:pPr>
    </w:p>
    <w:p w14:paraId="71CE18EC" w14:textId="77777777" w:rsidR="003D7B15" w:rsidRPr="000F2DAB" w:rsidRDefault="003D7B15" w:rsidP="00494A5F">
      <w:pPr>
        <w:pStyle w:val="Kannenalaotsikko"/>
        <w:jc w:val="left"/>
      </w:pPr>
    </w:p>
    <w:p w14:paraId="646CB5CD" w14:textId="7994DDA8" w:rsidR="00494A5F" w:rsidRPr="000F2DAB" w:rsidRDefault="000F2DAB" w:rsidP="00494A5F">
      <w:pPr>
        <w:pStyle w:val="Kannenalaotsikko"/>
        <w:jc w:val="left"/>
      </w:pPr>
      <w:r w:rsidRPr="000F2DAB">
        <w:t>Tekijä</w:t>
      </w:r>
    </w:p>
    <w:p w14:paraId="5B60AE3F" w14:textId="77777777" w:rsidR="003D7B15" w:rsidRPr="000F2DAB" w:rsidRDefault="003D7B15" w:rsidP="00494A5F">
      <w:pPr>
        <w:pStyle w:val="Kannenalaotsikko"/>
        <w:jc w:val="left"/>
      </w:pPr>
    </w:p>
    <w:p w14:paraId="36D7E07D" w14:textId="77777777" w:rsidR="003D7B15" w:rsidRPr="000F2DAB" w:rsidRDefault="003D7B15" w:rsidP="00494A5F">
      <w:pPr>
        <w:pStyle w:val="Kannenalaotsikko"/>
        <w:jc w:val="left"/>
      </w:pPr>
    </w:p>
    <w:p w14:paraId="329E2BAD" w14:textId="77777777" w:rsidR="003D7B15" w:rsidRPr="000F2DAB" w:rsidRDefault="003D7B15" w:rsidP="00494A5F">
      <w:pPr>
        <w:pStyle w:val="Kannenalaotsikko"/>
        <w:jc w:val="left"/>
      </w:pPr>
    </w:p>
    <w:p w14:paraId="493A698D" w14:textId="16073A56" w:rsidR="005F6A1B" w:rsidRPr="000F2DAB" w:rsidRDefault="000F2DAB" w:rsidP="005F6A1B">
      <w:pPr>
        <w:pStyle w:val="Kannenalaotsikko"/>
        <w:jc w:val="left"/>
      </w:pPr>
      <w:r w:rsidRPr="000F2DAB">
        <w:t>Koulutuksen nimi ja laajuus</w:t>
      </w:r>
      <w:r w:rsidR="005F6A1B" w:rsidRPr="000F2DAB">
        <w:t xml:space="preserve"> (xxx </w:t>
      </w:r>
      <w:r w:rsidR="00416EFD">
        <w:t>op</w:t>
      </w:r>
      <w:r w:rsidR="005F6A1B" w:rsidRPr="000F2DAB">
        <w:t>)</w:t>
      </w:r>
    </w:p>
    <w:p w14:paraId="2E9F9549" w14:textId="77777777" w:rsidR="003D7B15" w:rsidRPr="000F2DAB" w:rsidRDefault="003D7B15" w:rsidP="00494A5F">
      <w:pPr>
        <w:pStyle w:val="Kannenalaotsikko"/>
        <w:jc w:val="left"/>
      </w:pPr>
    </w:p>
    <w:p w14:paraId="10E5A729" w14:textId="77777777" w:rsidR="003D7B15" w:rsidRPr="000F2DAB" w:rsidRDefault="003D7B15" w:rsidP="00494A5F">
      <w:pPr>
        <w:pStyle w:val="Kannenalaotsikko"/>
        <w:jc w:val="left"/>
      </w:pPr>
    </w:p>
    <w:p w14:paraId="1F37E02F" w14:textId="17ACEF63" w:rsidR="000F2DAB" w:rsidRPr="000F2DAB" w:rsidRDefault="000F2DAB" w:rsidP="00494A5F">
      <w:pPr>
        <w:pStyle w:val="Kannenalaotsikko"/>
        <w:jc w:val="left"/>
        <w:sectPr w:rsidR="000F2DAB" w:rsidRPr="000F2DAB" w:rsidSect="00494A5F">
          <w:headerReference w:type="even" r:id="rId8"/>
          <w:footerReference w:type="default" r:id="rId9"/>
          <w:headerReference w:type="first" r:id="rId10"/>
          <w:pgSz w:w="11900" w:h="16840"/>
          <w:pgMar w:top="1417" w:right="1134" w:bottom="1417" w:left="1134" w:header="709" w:footer="709" w:gutter="0"/>
          <w:cols w:space="708"/>
          <w:titlePg/>
          <w:docGrid w:linePitch="360"/>
        </w:sectPr>
      </w:pPr>
      <w:r>
        <w:t>Palautusaika</w:t>
      </w:r>
      <w:r w:rsidRPr="000F2DAB">
        <w:t xml:space="preserve"> muodossa kk/v</w:t>
      </w:r>
      <w:r>
        <w:t>uosi</w:t>
      </w:r>
    </w:p>
    <w:sdt>
      <w:sdtPr>
        <w:rPr>
          <w:rFonts w:ascii="Times New Roman" w:eastAsiaTheme="minorEastAsia" w:hAnsi="Times New Roman" w:cstheme="minorBidi"/>
          <w:b w:val="0"/>
          <w:caps w:val="0"/>
          <w:sz w:val="24"/>
          <w:szCs w:val="24"/>
        </w:rPr>
        <w:id w:val="543187681"/>
        <w:docPartObj>
          <w:docPartGallery w:val="Table of Contents"/>
          <w:docPartUnique/>
        </w:docPartObj>
      </w:sdtPr>
      <w:sdtEndPr>
        <w:rPr>
          <w:rFonts w:cs="Times New Roman (Leipäteksti, m"/>
          <w:bCs/>
          <w:caps/>
        </w:rPr>
      </w:sdtEndPr>
      <w:sdtContent>
        <w:p w14:paraId="3DA01DA7" w14:textId="05AD5C2C" w:rsidR="002221AE" w:rsidRDefault="000F2DAB" w:rsidP="00D5410A">
          <w:pPr>
            <w:pStyle w:val="Sisllysluettelonotsikko"/>
          </w:pPr>
          <w:r>
            <w:t>SISÄLLYS</w:t>
          </w:r>
        </w:p>
        <w:p w14:paraId="429E5A72" w14:textId="77777777" w:rsidR="00D615DD" w:rsidRPr="00D5410A" w:rsidRDefault="00D615DD" w:rsidP="00622CB7">
          <w:pPr>
            <w:pStyle w:val="Sisluet1"/>
          </w:pPr>
        </w:p>
        <w:p w14:paraId="076DC146" w14:textId="11B2EA60" w:rsidR="00AA379A" w:rsidRDefault="001434B3">
          <w:pPr>
            <w:pStyle w:val="Sisluet1"/>
            <w:rPr>
              <w:rFonts w:asciiTheme="minorHAnsi" w:hAnsiTheme="minorHAnsi" w:cstheme="minorBidi"/>
              <w:caps w:val="0"/>
              <w:noProof/>
              <w:sz w:val="22"/>
              <w:szCs w:val="22"/>
            </w:rPr>
          </w:pPr>
          <w:r>
            <w:rPr>
              <w:sz w:val="28"/>
            </w:rPr>
            <w:fldChar w:fldCharType="begin"/>
          </w:r>
          <w:r>
            <w:instrText xml:space="preserve"> TOC \o "1-3" \h \z \u </w:instrText>
          </w:r>
          <w:r>
            <w:rPr>
              <w:sz w:val="28"/>
            </w:rPr>
            <w:fldChar w:fldCharType="separate"/>
          </w:r>
          <w:hyperlink w:anchor="_Toc193894934" w:history="1">
            <w:r w:rsidR="00AA379A" w:rsidRPr="00B215D9">
              <w:rPr>
                <w:rStyle w:val="Hyperlinkki"/>
                <w:lang w:val="en-US"/>
              </w:rPr>
              <w:t>1</w:t>
            </w:r>
            <w:r w:rsidR="00AA379A">
              <w:rPr>
                <w:rFonts w:asciiTheme="minorHAnsi" w:hAnsiTheme="minorHAnsi" w:cstheme="minorBidi"/>
                <w:caps w:val="0"/>
                <w:noProof/>
                <w:sz w:val="22"/>
                <w:szCs w:val="22"/>
              </w:rPr>
              <w:tab/>
            </w:r>
            <w:r w:rsidR="00AA379A" w:rsidRPr="00B215D9">
              <w:rPr>
                <w:rStyle w:val="Hyperlinkki"/>
                <w:lang w:val="en-US"/>
              </w:rPr>
              <w:t>KÄYTÄNNÖN JÄRJESTELYT</w:t>
            </w:r>
            <w:r w:rsidR="00AA379A">
              <w:rPr>
                <w:noProof/>
                <w:webHidden/>
              </w:rPr>
              <w:tab/>
            </w:r>
            <w:r w:rsidR="00AA379A">
              <w:rPr>
                <w:noProof/>
                <w:webHidden/>
              </w:rPr>
              <w:fldChar w:fldCharType="begin"/>
            </w:r>
            <w:r w:rsidR="00AA379A">
              <w:rPr>
                <w:noProof/>
                <w:webHidden/>
              </w:rPr>
              <w:instrText xml:space="preserve"> PAGEREF _Toc193894934 \h </w:instrText>
            </w:r>
            <w:r w:rsidR="00AA379A">
              <w:rPr>
                <w:noProof/>
                <w:webHidden/>
              </w:rPr>
            </w:r>
            <w:r w:rsidR="00AA379A">
              <w:rPr>
                <w:noProof/>
                <w:webHidden/>
              </w:rPr>
              <w:fldChar w:fldCharType="separate"/>
            </w:r>
            <w:r w:rsidR="00AA379A">
              <w:rPr>
                <w:noProof/>
                <w:webHidden/>
              </w:rPr>
              <w:t>3</w:t>
            </w:r>
            <w:r w:rsidR="00AA379A">
              <w:rPr>
                <w:noProof/>
                <w:webHidden/>
              </w:rPr>
              <w:fldChar w:fldCharType="end"/>
            </w:r>
          </w:hyperlink>
        </w:p>
        <w:p w14:paraId="189C5FF7" w14:textId="7D8F5A73" w:rsidR="00AA379A" w:rsidRDefault="00AA7577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4935" w:history="1">
            <w:r w:rsidR="00AA379A" w:rsidRPr="00B215D9">
              <w:rPr>
                <w:rStyle w:val="Hyperlinkki"/>
                <w:lang w:val="en-US"/>
              </w:rPr>
              <w:t>1.1</w:t>
            </w:r>
            <w:r w:rsidR="00AA379A"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="00AA379A" w:rsidRPr="00B215D9">
              <w:rPr>
                <w:rStyle w:val="Hyperlinkki"/>
                <w:lang w:val="en-US"/>
              </w:rPr>
              <w:t>Vaihtokohteeseen hakeminen</w:t>
            </w:r>
            <w:r w:rsidR="00AA379A">
              <w:rPr>
                <w:noProof/>
                <w:webHidden/>
              </w:rPr>
              <w:tab/>
            </w:r>
            <w:r w:rsidR="00AA379A">
              <w:rPr>
                <w:noProof/>
                <w:webHidden/>
              </w:rPr>
              <w:fldChar w:fldCharType="begin"/>
            </w:r>
            <w:r w:rsidR="00AA379A">
              <w:rPr>
                <w:noProof/>
                <w:webHidden/>
              </w:rPr>
              <w:instrText xml:space="preserve"> PAGEREF _Toc193894935 \h </w:instrText>
            </w:r>
            <w:r w:rsidR="00AA379A">
              <w:rPr>
                <w:noProof/>
                <w:webHidden/>
              </w:rPr>
            </w:r>
            <w:r w:rsidR="00AA379A">
              <w:rPr>
                <w:noProof/>
                <w:webHidden/>
              </w:rPr>
              <w:fldChar w:fldCharType="separate"/>
            </w:r>
            <w:r w:rsidR="00AA379A">
              <w:rPr>
                <w:noProof/>
                <w:webHidden/>
              </w:rPr>
              <w:t>3</w:t>
            </w:r>
            <w:r w:rsidR="00AA379A">
              <w:rPr>
                <w:noProof/>
                <w:webHidden/>
              </w:rPr>
              <w:fldChar w:fldCharType="end"/>
            </w:r>
          </w:hyperlink>
        </w:p>
        <w:p w14:paraId="421A4FC9" w14:textId="0D628BF8" w:rsidR="00AA379A" w:rsidRDefault="00AA7577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4936" w:history="1">
            <w:r w:rsidR="00AA379A" w:rsidRPr="00B215D9">
              <w:rPr>
                <w:rStyle w:val="Hyperlinkki"/>
              </w:rPr>
              <w:t>1.2</w:t>
            </w:r>
            <w:r w:rsidR="00AA379A"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="00AA379A" w:rsidRPr="00B215D9">
              <w:rPr>
                <w:rStyle w:val="Hyperlinkki"/>
              </w:rPr>
              <w:t>Tarvittavat dokumentit</w:t>
            </w:r>
            <w:r w:rsidR="00AA379A">
              <w:rPr>
                <w:noProof/>
                <w:webHidden/>
              </w:rPr>
              <w:tab/>
            </w:r>
            <w:r w:rsidR="00AA379A">
              <w:rPr>
                <w:noProof/>
                <w:webHidden/>
              </w:rPr>
              <w:fldChar w:fldCharType="begin"/>
            </w:r>
            <w:r w:rsidR="00AA379A">
              <w:rPr>
                <w:noProof/>
                <w:webHidden/>
              </w:rPr>
              <w:instrText xml:space="preserve"> PAGEREF _Toc193894936 \h </w:instrText>
            </w:r>
            <w:r w:rsidR="00AA379A">
              <w:rPr>
                <w:noProof/>
                <w:webHidden/>
              </w:rPr>
            </w:r>
            <w:r w:rsidR="00AA379A">
              <w:rPr>
                <w:noProof/>
                <w:webHidden/>
              </w:rPr>
              <w:fldChar w:fldCharType="separate"/>
            </w:r>
            <w:r w:rsidR="00AA379A">
              <w:rPr>
                <w:noProof/>
                <w:webHidden/>
              </w:rPr>
              <w:t>3</w:t>
            </w:r>
            <w:r w:rsidR="00AA379A">
              <w:rPr>
                <w:noProof/>
                <w:webHidden/>
              </w:rPr>
              <w:fldChar w:fldCharType="end"/>
            </w:r>
          </w:hyperlink>
        </w:p>
        <w:p w14:paraId="0673AFAF" w14:textId="1F1BE9EB" w:rsidR="00AA379A" w:rsidRDefault="00AA7577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4937" w:history="1">
            <w:r w:rsidR="00AA379A" w:rsidRPr="00B215D9">
              <w:rPr>
                <w:rStyle w:val="Hyperlinkki"/>
                <w:lang w:val="en-US"/>
              </w:rPr>
              <w:t>1.3</w:t>
            </w:r>
            <w:r w:rsidR="00AA379A"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="00AA379A" w:rsidRPr="00B215D9">
              <w:rPr>
                <w:rStyle w:val="Hyperlinkki"/>
                <w:lang w:val="en-US"/>
              </w:rPr>
              <w:t>Matkajärjestelyt</w:t>
            </w:r>
            <w:r w:rsidR="00AA379A">
              <w:rPr>
                <w:noProof/>
                <w:webHidden/>
              </w:rPr>
              <w:tab/>
            </w:r>
            <w:r w:rsidR="00AA379A">
              <w:rPr>
                <w:noProof/>
                <w:webHidden/>
              </w:rPr>
              <w:fldChar w:fldCharType="begin"/>
            </w:r>
            <w:r w:rsidR="00AA379A">
              <w:rPr>
                <w:noProof/>
                <w:webHidden/>
              </w:rPr>
              <w:instrText xml:space="preserve"> PAGEREF _Toc193894937 \h </w:instrText>
            </w:r>
            <w:r w:rsidR="00AA379A">
              <w:rPr>
                <w:noProof/>
                <w:webHidden/>
              </w:rPr>
            </w:r>
            <w:r w:rsidR="00AA379A">
              <w:rPr>
                <w:noProof/>
                <w:webHidden/>
              </w:rPr>
              <w:fldChar w:fldCharType="separate"/>
            </w:r>
            <w:r w:rsidR="00AA379A">
              <w:rPr>
                <w:noProof/>
                <w:webHidden/>
              </w:rPr>
              <w:t>3</w:t>
            </w:r>
            <w:r w:rsidR="00AA379A">
              <w:rPr>
                <w:noProof/>
                <w:webHidden/>
              </w:rPr>
              <w:fldChar w:fldCharType="end"/>
            </w:r>
          </w:hyperlink>
        </w:p>
        <w:p w14:paraId="1F278200" w14:textId="5959CEE0" w:rsidR="00AA379A" w:rsidRDefault="00AA7577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4938" w:history="1">
            <w:r w:rsidR="00AA379A" w:rsidRPr="00B215D9">
              <w:rPr>
                <w:rStyle w:val="Hyperlinkki"/>
              </w:rPr>
              <w:t>1.4</w:t>
            </w:r>
            <w:r w:rsidR="00AA379A"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="00AA379A" w:rsidRPr="00B215D9">
              <w:rPr>
                <w:rStyle w:val="Hyperlinkki"/>
              </w:rPr>
              <w:t>Majoitus</w:t>
            </w:r>
            <w:r w:rsidR="00AA379A">
              <w:rPr>
                <w:noProof/>
                <w:webHidden/>
              </w:rPr>
              <w:tab/>
            </w:r>
            <w:r w:rsidR="00AA379A">
              <w:rPr>
                <w:noProof/>
                <w:webHidden/>
              </w:rPr>
              <w:fldChar w:fldCharType="begin"/>
            </w:r>
            <w:r w:rsidR="00AA379A">
              <w:rPr>
                <w:noProof/>
                <w:webHidden/>
              </w:rPr>
              <w:instrText xml:space="preserve"> PAGEREF _Toc193894938 \h </w:instrText>
            </w:r>
            <w:r w:rsidR="00AA379A">
              <w:rPr>
                <w:noProof/>
                <w:webHidden/>
              </w:rPr>
            </w:r>
            <w:r w:rsidR="00AA379A">
              <w:rPr>
                <w:noProof/>
                <w:webHidden/>
              </w:rPr>
              <w:fldChar w:fldCharType="separate"/>
            </w:r>
            <w:r w:rsidR="00AA379A">
              <w:rPr>
                <w:noProof/>
                <w:webHidden/>
              </w:rPr>
              <w:t>3</w:t>
            </w:r>
            <w:r w:rsidR="00AA379A">
              <w:rPr>
                <w:noProof/>
                <w:webHidden/>
              </w:rPr>
              <w:fldChar w:fldCharType="end"/>
            </w:r>
          </w:hyperlink>
        </w:p>
        <w:p w14:paraId="49B30108" w14:textId="6C9FF420" w:rsidR="00AA379A" w:rsidRDefault="00AA7577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4939" w:history="1">
            <w:r w:rsidR="00AA379A" w:rsidRPr="00B215D9">
              <w:rPr>
                <w:rStyle w:val="Hyperlinkki"/>
              </w:rPr>
              <w:t>1.5</w:t>
            </w:r>
            <w:r w:rsidR="00AA379A"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="00AA379A" w:rsidRPr="00B215D9">
              <w:rPr>
                <w:rStyle w:val="Hyperlinkki"/>
              </w:rPr>
              <w:t>Muut käytännön asiat</w:t>
            </w:r>
            <w:r w:rsidR="00AA379A">
              <w:rPr>
                <w:noProof/>
                <w:webHidden/>
              </w:rPr>
              <w:tab/>
            </w:r>
            <w:r w:rsidR="00AA379A">
              <w:rPr>
                <w:noProof/>
                <w:webHidden/>
              </w:rPr>
              <w:fldChar w:fldCharType="begin"/>
            </w:r>
            <w:r w:rsidR="00AA379A">
              <w:rPr>
                <w:noProof/>
                <w:webHidden/>
              </w:rPr>
              <w:instrText xml:space="preserve"> PAGEREF _Toc193894939 \h </w:instrText>
            </w:r>
            <w:r w:rsidR="00AA379A">
              <w:rPr>
                <w:noProof/>
                <w:webHidden/>
              </w:rPr>
            </w:r>
            <w:r w:rsidR="00AA379A">
              <w:rPr>
                <w:noProof/>
                <w:webHidden/>
              </w:rPr>
              <w:fldChar w:fldCharType="separate"/>
            </w:r>
            <w:r w:rsidR="00AA379A">
              <w:rPr>
                <w:noProof/>
                <w:webHidden/>
              </w:rPr>
              <w:t>3</w:t>
            </w:r>
            <w:r w:rsidR="00AA379A">
              <w:rPr>
                <w:noProof/>
                <w:webHidden/>
              </w:rPr>
              <w:fldChar w:fldCharType="end"/>
            </w:r>
          </w:hyperlink>
        </w:p>
        <w:p w14:paraId="733B713C" w14:textId="4F1B67E6" w:rsidR="00AA379A" w:rsidRDefault="00AA7577">
          <w:pPr>
            <w:pStyle w:val="Sisluet1"/>
            <w:rPr>
              <w:rFonts w:asciiTheme="minorHAnsi" w:hAnsiTheme="minorHAnsi" w:cstheme="minorBidi"/>
              <w:caps w:val="0"/>
              <w:noProof/>
              <w:sz w:val="22"/>
              <w:szCs w:val="22"/>
            </w:rPr>
          </w:pPr>
          <w:hyperlink w:anchor="_Toc193894940" w:history="1">
            <w:r w:rsidR="00AA379A" w:rsidRPr="00B215D9">
              <w:rPr>
                <w:rStyle w:val="Hyperlinkki"/>
                <w:lang w:val="en-US"/>
              </w:rPr>
              <w:t>2</w:t>
            </w:r>
            <w:r w:rsidR="00AA379A">
              <w:rPr>
                <w:rFonts w:asciiTheme="minorHAnsi" w:hAnsiTheme="minorHAnsi" w:cstheme="minorBidi"/>
                <w:caps w:val="0"/>
                <w:noProof/>
                <w:sz w:val="22"/>
                <w:szCs w:val="22"/>
              </w:rPr>
              <w:tab/>
            </w:r>
            <w:r w:rsidR="00AA379A" w:rsidRPr="00B215D9">
              <w:rPr>
                <w:rStyle w:val="Hyperlinkki"/>
              </w:rPr>
              <w:t>OPISKELU ja arki ulkomailla</w:t>
            </w:r>
            <w:r w:rsidR="00AA379A">
              <w:rPr>
                <w:noProof/>
                <w:webHidden/>
              </w:rPr>
              <w:tab/>
            </w:r>
            <w:r w:rsidR="00AA379A">
              <w:rPr>
                <w:noProof/>
                <w:webHidden/>
              </w:rPr>
              <w:fldChar w:fldCharType="begin"/>
            </w:r>
            <w:r w:rsidR="00AA379A">
              <w:rPr>
                <w:noProof/>
                <w:webHidden/>
              </w:rPr>
              <w:instrText xml:space="preserve"> PAGEREF _Toc193894940 \h </w:instrText>
            </w:r>
            <w:r w:rsidR="00AA379A">
              <w:rPr>
                <w:noProof/>
                <w:webHidden/>
              </w:rPr>
            </w:r>
            <w:r w:rsidR="00AA379A">
              <w:rPr>
                <w:noProof/>
                <w:webHidden/>
              </w:rPr>
              <w:fldChar w:fldCharType="separate"/>
            </w:r>
            <w:r w:rsidR="00AA379A">
              <w:rPr>
                <w:noProof/>
                <w:webHidden/>
              </w:rPr>
              <w:t>4</w:t>
            </w:r>
            <w:r w:rsidR="00AA379A">
              <w:rPr>
                <w:noProof/>
                <w:webHidden/>
              </w:rPr>
              <w:fldChar w:fldCharType="end"/>
            </w:r>
          </w:hyperlink>
        </w:p>
        <w:p w14:paraId="4A740920" w14:textId="3DEB4188" w:rsidR="00AA379A" w:rsidRDefault="00AA7577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4941" w:history="1">
            <w:r w:rsidR="00AA379A" w:rsidRPr="00B215D9">
              <w:rPr>
                <w:rStyle w:val="Hyperlinkki"/>
                <w:lang w:val="en-US"/>
              </w:rPr>
              <w:t>2.1</w:t>
            </w:r>
            <w:r w:rsidR="00AA379A"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="00AA379A" w:rsidRPr="00B215D9">
              <w:rPr>
                <w:rStyle w:val="Hyperlinkki"/>
              </w:rPr>
              <w:t>Opintojaksot</w:t>
            </w:r>
            <w:r w:rsidR="00AA379A">
              <w:rPr>
                <w:noProof/>
                <w:webHidden/>
              </w:rPr>
              <w:tab/>
            </w:r>
            <w:r w:rsidR="00AA379A">
              <w:rPr>
                <w:noProof/>
                <w:webHidden/>
              </w:rPr>
              <w:fldChar w:fldCharType="begin"/>
            </w:r>
            <w:r w:rsidR="00AA379A">
              <w:rPr>
                <w:noProof/>
                <w:webHidden/>
              </w:rPr>
              <w:instrText xml:space="preserve"> PAGEREF _Toc193894941 \h </w:instrText>
            </w:r>
            <w:r w:rsidR="00AA379A">
              <w:rPr>
                <w:noProof/>
                <w:webHidden/>
              </w:rPr>
            </w:r>
            <w:r w:rsidR="00AA379A">
              <w:rPr>
                <w:noProof/>
                <w:webHidden/>
              </w:rPr>
              <w:fldChar w:fldCharType="separate"/>
            </w:r>
            <w:r w:rsidR="00AA379A">
              <w:rPr>
                <w:noProof/>
                <w:webHidden/>
              </w:rPr>
              <w:t>4</w:t>
            </w:r>
            <w:r w:rsidR="00AA379A">
              <w:rPr>
                <w:noProof/>
                <w:webHidden/>
              </w:rPr>
              <w:fldChar w:fldCharType="end"/>
            </w:r>
          </w:hyperlink>
        </w:p>
        <w:p w14:paraId="608EF40E" w14:textId="4D43E699" w:rsidR="00AA379A" w:rsidRDefault="00AA7577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4942" w:history="1">
            <w:r w:rsidR="00AA379A" w:rsidRPr="00B215D9">
              <w:rPr>
                <w:rStyle w:val="Hyperlinkki"/>
                <w:lang w:val="en-US"/>
              </w:rPr>
              <w:t>2.2</w:t>
            </w:r>
            <w:r w:rsidR="00AA379A"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="00AA379A" w:rsidRPr="00B215D9">
              <w:rPr>
                <w:rStyle w:val="Hyperlinkki"/>
              </w:rPr>
              <w:t>Opiskelu kohdekorkeakoulussa</w:t>
            </w:r>
            <w:r w:rsidR="00AA379A">
              <w:rPr>
                <w:noProof/>
                <w:webHidden/>
              </w:rPr>
              <w:tab/>
            </w:r>
            <w:r w:rsidR="00AA379A">
              <w:rPr>
                <w:noProof/>
                <w:webHidden/>
              </w:rPr>
              <w:fldChar w:fldCharType="begin"/>
            </w:r>
            <w:r w:rsidR="00AA379A">
              <w:rPr>
                <w:noProof/>
                <w:webHidden/>
              </w:rPr>
              <w:instrText xml:space="preserve"> PAGEREF _Toc193894942 \h </w:instrText>
            </w:r>
            <w:r w:rsidR="00AA379A">
              <w:rPr>
                <w:noProof/>
                <w:webHidden/>
              </w:rPr>
            </w:r>
            <w:r w:rsidR="00AA379A">
              <w:rPr>
                <w:noProof/>
                <w:webHidden/>
              </w:rPr>
              <w:fldChar w:fldCharType="separate"/>
            </w:r>
            <w:r w:rsidR="00AA379A">
              <w:rPr>
                <w:noProof/>
                <w:webHidden/>
              </w:rPr>
              <w:t>4</w:t>
            </w:r>
            <w:r w:rsidR="00AA379A">
              <w:rPr>
                <w:noProof/>
                <w:webHidden/>
              </w:rPr>
              <w:fldChar w:fldCharType="end"/>
            </w:r>
          </w:hyperlink>
        </w:p>
        <w:p w14:paraId="67359859" w14:textId="0E58B537" w:rsidR="00AA379A" w:rsidRDefault="00AA7577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4943" w:history="1">
            <w:r w:rsidR="00AA379A" w:rsidRPr="00B215D9">
              <w:rPr>
                <w:rStyle w:val="Hyperlinkki"/>
              </w:rPr>
              <w:t>2.3</w:t>
            </w:r>
            <w:r w:rsidR="00AA379A"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="00AA379A" w:rsidRPr="00B215D9">
              <w:rPr>
                <w:rStyle w:val="Hyperlinkki"/>
              </w:rPr>
              <w:t>Vapaa-aika</w:t>
            </w:r>
            <w:r w:rsidR="00AA379A">
              <w:rPr>
                <w:noProof/>
                <w:webHidden/>
              </w:rPr>
              <w:tab/>
            </w:r>
            <w:r w:rsidR="00AA379A">
              <w:rPr>
                <w:noProof/>
                <w:webHidden/>
              </w:rPr>
              <w:fldChar w:fldCharType="begin"/>
            </w:r>
            <w:r w:rsidR="00AA379A">
              <w:rPr>
                <w:noProof/>
                <w:webHidden/>
              </w:rPr>
              <w:instrText xml:space="preserve"> PAGEREF _Toc193894943 \h </w:instrText>
            </w:r>
            <w:r w:rsidR="00AA379A">
              <w:rPr>
                <w:noProof/>
                <w:webHidden/>
              </w:rPr>
            </w:r>
            <w:r w:rsidR="00AA379A">
              <w:rPr>
                <w:noProof/>
                <w:webHidden/>
              </w:rPr>
              <w:fldChar w:fldCharType="separate"/>
            </w:r>
            <w:r w:rsidR="00AA379A">
              <w:rPr>
                <w:noProof/>
                <w:webHidden/>
              </w:rPr>
              <w:t>5</w:t>
            </w:r>
            <w:r w:rsidR="00AA379A">
              <w:rPr>
                <w:noProof/>
                <w:webHidden/>
              </w:rPr>
              <w:fldChar w:fldCharType="end"/>
            </w:r>
          </w:hyperlink>
        </w:p>
        <w:p w14:paraId="0E227151" w14:textId="4A707CDC" w:rsidR="00AA379A" w:rsidRDefault="00AA7577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4944" w:history="1">
            <w:r w:rsidR="00AA379A" w:rsidRPr="00B215D9">
              <w:rPr>
                <w:rStyle w:val="Hyperlinkki"/>
              </w:rPr>
              <w:t>2.4</w:t>
            </w:r>
            <w:r w:rsidR="00AA379A"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="00AA379A" w:rsidRPr="00B215D9">
              <w:rPr>
                <w:rStyle w:val="Hyperlinkki"/>
              </w:rPr>
              <w:t>Paikallinen kulttuuri ja tavat</w:t>
            </w:r>
            <w:r w:rsidR="00AA379A">
              <w:rPr>
                <w:noProof/>
                <w:webHidden/>
              </w:rPr>
              <w:tab/>
            </w:r>
            <w:r w:rsidR="00AA379A">
              <w:rPr>
                <w:noProof/>
                <w:webHidden/>
              </w:rPr>
              <w:fldChar w:fldCharType="begin"/>
            </w:r>
            <w:r w:rsidR="00AA379A">
              <w:rPr>
                <w:noProof/>
                <w:webHidden/>
              </w:rPr>
              <w:instrText xml:space="preserve"> PAGEREF _Toc193894944 \h </w:instrText>
            </w:r>
            <w:r w:rsidR="00AA379A">
              <w:rPr>
                <w:noProof/>
                <w:webHidden/>
              </w:rPr>
            </w:r>
            <w:r w:rsidR="00AA379A">
              <w:rPr>
                <w:noProof/>
                <w:webHidden/>
              </w:rPr>
              <w:fldChar w:fldCharType="separate"/>
            </w:r>
            <w:r w:rsidR="00AA379A">
              <w:rPr>
                <w:noProof/>
                <w:webHidden/>
              </w:rPr>
              <w:t>5</w:t>
            </w:r>
            <w:r w:rsidR="00AA379A">
              <w:rPr>
                <w:noProof/>
                <w:webHidden/>
              </w:rPr>
              <w:fldChar w:fldCharType="end"/>
            </w:r>
          </w:hyperlink>
        </w:p>
        <w:p w14:paraId="5A61E1E1" w14:textId="68472225" w:rsidR="00AA379A" w:rsidRDefault="00AA7577">
          <w:pPr>
            <w:pStyle w:val="Sisluet1"/>
            <w:rPr>
              <w:rFonts w:asciiTheme="minorHAnsi" w:hAnsiTheme="minorHAnsi" w:cstheme="minorBidi"/>
              <w:caps w:val="0"/>
              <w:noProof/>
              <w:sz w:val="22"/>
              <w:szCs w:val="22"/>
            </w:rPr>
          </w:pPr>
          <w:hyperlink w:anchor="_Toc193894945" w:history="1">
            <w:r w:rsidR="00AA379A" w:rsidRPr="00B215D9">
              <w:rPr>
                <w:rStyle w:val="Hyperlinkki"/>
                <w:lang w:val="en-US"/>
              </w:rPr>
              <w:t>3</w:t>
            </w:r>
            <w:r w:rsidR="00AA379A">
              <w:rPr>
                <w:rFonts w:asciiTheme="minorHAnsi" w:hAnsiTheme="minorHAnsi" w:cstheme="minorBidi"/>
                <w:caps w:val="0"/>
                <w:noProof/>
                <w:sz w:val="22"/>
                <w:szCs w:val="22"/>
              </w:rPr>
              <w:tab/>
            </w:r>
            <w:r w:rsidR="00AA379A" w:rsidRPr="00B215D9">
              <w:rPr>
                <w:rStyle w:val="Hyperlinkki"/>
              </w:rPr>
              <w:t>Pohdinta</w:t>
            </w:r>
            <w:r w:rsidR="00AA379A">
              <w:rPr>
                <w:noProof/>
                <w:webHidden/>
              </w:rPr>
              <w:tab/>
            </w:r>
            <w:r w:rsidR="00AA379A">
              <w:rPr>
                <w:noProof/>
                <w:webHidden/>
              </w:rPr>
              <w:fldChar w:fldCharType="begin"/>
            </w:r>
            <w:r w:rsidR="00AA379A">
              <w:rPr>
                <w:noProof/>
                <w:webHidden/>
              </w:rPr>
              <w:instrText xml:space="preserve"> PAGEREF _Toc193894945 \h </w:instrText>
            </w:r>
            <w:r w:rsidR="00AA379A">
              <w:rPr>
                <w:noProof/>
                <w:webHidden/>
              </w:rPr>
            </w:r>
            <w:r w:rsidR="00AA379A">
              <w:rPr>
                <w:noProof/>
                <w:webHidden/>
              </w:rPr>
              <w:fldChar w:fldCharType="separate"/>
            </w:r>
            <w:r w:rsidR="00AA379A">
              <w:rPr>
                <w:noProof/>
                <w:webHidden/>
              </w:rPr>
              <w:t>6</w:t>
            </w:r>
            <w:r w:rsidR="00AA379A">
              <w:rPr>
                <w:noProof/>
                <w:webHidden/>
              </w:rPr>
              <w:fldChar w:fldCharType="end"/>
            </w:r>
          </w:hyperlink>
        </w:p>
        <w:p w14:paraId="78234A14" w14:textId="61CACAFB" w:rsidR="00AA379A" w:rsidRDefault="00AA7577">
          <w:pPr>
            <w:pStyle w:val="Sisluet1"/>
            <w:rPr>
              <w:rFonts w:asciiTheme="minorHAnsi" w:hAnsiTheme="minorHAnsi" w:cstheme="minorBidi"/>
              <w:caps w:val="0"/>
              <w:noProof/>
              <w:sz w:val="22"/>
              <w:szCs w:val="22"/>
            </w:rPr>
          </w:pPr>
          <w:hyperlink w:anchor="_Toc193894946" w:history="1">
            <w:r w:rsidR="00AA379A" w:rsidRPr="00B215D9">
              <w:rPr>
                <w:rStyle w:val="Hyperlinkki"/>
              </w:rPr>
              <w:t>4</w:t>
            </w:r>
            <w:r w:rsidR="00AA379A">
              <w:rPr>
                <w:rFonts w:asciiTheme="minorHAnsi" w:hAnsiTheme="minorHAnsi" w:cstheme="minorBidi"/>
                <w:caps w:val="0"/>
                <w:noProof/>
                <w:sz w:val="22"/>
                <w:szCs w:val="22"/>
              </w:rPr>
              <w:tab/>
            </w:r>
            <w:r w:rsidR="00AA379A" w:rsidRPr="00B215D9">
              <w:rPr>
                <w:rStyle w:val="Hyperlinkki"/>
              </w:rPr>
              <w:t>KUVAT/TILIT</w:t>
            </w:r>
            <w:r w:rsidR="00AA379A">
              <w:rPr>
                <w:noProof/>
                <w:webHidden/>
              </w:rPr>
              <w:tab/>
            </w:r>
            <w:r w:rsidR="00AA379A">
              <w:rPr>
                <w:noProof/>
                <w:webHidden/>
              </w:rPr>
              <w:fldChar w:fldCharType="begin"/>
            </w:r>
            <w:r w:rsidR="00AA379A">
              <w:rPr>
                <w:noProof/>
                <w:webHidden/>
              </w:rPr>
              <w:instrText xml:space="preserve"> PAGEREF _Toc193894946 \h </w:instrText>
            </w:r>
            <w:r w:rsidR="00AA379A">
              <w:rPr>
                <w:noProof/>
                <w:webHidden/>
              </w:rPr>
            </w:r>
            <w:r w:rsidR="00AA379A">
              <w:rPr>
                <w:noProof/>
                <w:webHidden/>
              </w:rPr>
              <w:fldChar w:fldCharType="separate"/>
            </w:r>
            <w:r w:rsidR="00AA379A">
              <w:rPr>
                <w:noProof/>
                <w:webHidden/>
              </w:rPr>
              <w:t>7</w:t>
            </w:r>
            <w:r w:rsidR="00AA379A">
              <w:rPr>
                <w:noProof/>
                <w:webHidden/>
              </w:rPr>
              <w:fldChar w:fldCharType="end"/>
            </w:r>
          </w:hyperlink>
        </w:p>
        <w:p w14:paraId="72248A72" w14:textId="34A0D75E" w:rsidR="009472D9" w:rsidRPr="00622CB7" w:rsidRDefault="001434B3" w:rsidP="00AA379A">
          <w:pPr>
            <w:pStyle w:val="Sisluet1"/>
          </w:pPr>
          <w:r>
            <w:rPr>
              <w:b/>
              <w:bCs/>
            </w:rPr>
            <w:fldChar w:fldCharType="end"/>
          </w:r>
        </w:p>
      </w:sdtContent>
    </w:sdt>
    <w:p w14:paraId="00746DAC" w14:textId="5355F46C" w:rsidR="00A67697" w:rsidRDefault="000F2DAB" w:rsidP="00D5410A">
      <w:pPr>
        <w:pStyle w:val="Otsikko1"/>
        <w:rPr>
          <w:lang w:val="en-US"/>
        </w:rPr>
      </w:pPr>
      <w:bookmarkStart w:id="0" w:name="_Toc193894934"/>
      <w:bookmarkStart w:id="1" w:name="_Hlk193710180"/>
      <w:r>
        <w:rPr>
          <w:lang w:val="en-US"/>
        </w:rPr>
        <w:lastRenderedPageBreak/>
        <w:t xml:space="preserve">KÄYTÄNNÖN </w:t>
      </w:r>
      <w:r w:rsidR="00B203C7">
        <w:rPr>
          <w:lang w:val="en-US"/>
        </w:rPr>
        <w:t>JÄRJESTELYT</w:t>
      </w:r>
      <w:bookmarkEnd w:id="0"/>
    </w:p>
    <w:p w14:paraId="458B448E" w14:textId="28D4234D" w:rsidR="00367586" w:rsidRDefault="000222AB" w:rsidP="0090222F">
      <w:pPr>
        <w:pStyle w:val="Otsikko2"/>
        <w:rPr>
          <w:lang w:val="en-US"/>
        </w:rPr>
      </w:pPr>
      <w:bookmarkStart w:id="2" w:name="_Toc193894935"/>
      <w:proofErr w:type="spellStart"/>
      <w:r>
        <w:rPr>
          <w:lang w:val="en-US"/>
        </w:rPr>
        <w:t>Vaihtokohtee</w:t>
      </w:r>
      <w:r w:rsidR="00C27A0A">
        <w:rPr>
          <w:lang w:val="en-US"/>
        </w:rPr>
        <w:t>seen</w:t>
      </w:r>
      <w:proofErr w:type="spellEnd"/>
      <w:r w:rsidR="00C27A0A">
        <w:rPr>
          <w:lang w:val="en-US"/>
        </w:rPr>
        <w:t xml:space="preserve"> </w:t>
      </w:r>
      <w:proofErr w:type="spellStart"/>
      <w:r w:rsidR="00C27A0A">
        <w:rPr>
          <w:lang w:val="en-US"/>
        </w:rPr>
        <w:t>hakeminen</w:t>
      </w:r>
      <w:bookmarkEnd w:id="2"/>
      <w:proofErr w:type="spellEnd"/>
    </w:p>
    <w:p w14:paraId="2ACF9585" w14:textId="09209B49" w:rsidR="00367586" w:rsidRPr="00B203C7" w:rsidRDefault="00B203C7" w:rsidP="00367586">
      <w:r w:rsidRPr="007817A2">
        <w:t xml:space="preserve">Kuvaile </w:t>
      </w:r>
      <w:r w:rsidR="00C27A0A">
        <w:t xml:space="preserve">vaihdon </w:t>
      </w:r>
      <w:r w:rsidRPr="007817A2">
        <w:t xml:space="preserve">hakuprosessia. </w:t>
      </w:r>
      <w:r w:rsidRPr="00B203C7">
        <w:t xml:space="preserve">Voit käyttää </w:t>
      </w:r>
      <w:r w:rsidR="00814969">
        <w:t>apuna</w:t>
      </w:r>
      <w:r w:rsidRPr="00B203C7">
        <w:t xml:space="preserve"> seuraavia </w:t>
      </w:r>
      <w:r w:rsidR="00814969">
        <w:t>kysymyksiä</w:t>
      </w:r>
      <w:r>
        <w:t>:</w:t>
      </w:r>
    </w:p>
    <w:p w14:paraId="6A0D1C4B" w14:textId="23C4C8FB" w:rsidR="00367586" w:rsidRPr="00B203C7" w:rsidRDefault="00C27A0A" w:rsidP="00AB5237">
      <w:pPr>
        <w:pStyle w:val="Eivli"/>
        <w:numPr>
          <w:ilvl w:val="0"/>
          <w:numId w:val="15"/>
        </w:numPr>
        <w:spacing w:line="360" w:lineRule="auto"/>
      </w:pPr>
      <w:r>
        <w:t>Miksi päädyit hakemaan juuri kyseiseen korkeakouluun?</w:t>
      </w:r>
    </w:p>
    <w:p w14:paraId="2C0B405F" w14:textId="07E1D5D0" w:rsidR="00C27A0A" w:rsidRPr="00B203C7" w:rsidRDefault="00B203C7" w:rsidP="00C27A0A">
      <w:pPr>
        <w:pStyle w:val="Eivli"/>
        <w:numPr>
          <w:ilvl w:val="0"/>
          <w:numId w:val="15"/>
        </w:numPr>
        <w:spacing w:line="360" w:lineRule="auto"/>
      </w:pPr>
      <w:r w:rsidRPr="007817A2">
        <w:t xml:space="preserve">Millainen </w:t>
      </w:r>
      <w:r w:rsidR="00C27A0A">
        <w:t xml:space="preserve">hakuprosessi oli </w:t>
      </w:r>
      <w:r w:rsidR="00C27A0A" w:rsidRPr="00C27A0A">
        <w:t>koti</w:t>
      </w:r>
      <w:r w:rsidR="00C27A0A">
        <w:t>korkeakoulussa</w:t>
      </w:r>
      <w:r w:rsidR="00C27A0A" w:rsidRPr="00C27A0A">
        <w:t xml:space="preserve"> ja vastaanottavassa </w:t>
      </w:r>
      <w:r w:rsidR="00C27A0A">
        <w:t xml:space="preserve">korkeakoulussa? (vaaditut toimenpiteet, </w:t>
      </w:r>
      <w:r w:rsidR="00C27A0A" w:rsidRPr="00C27A0A">
        <w:t>tiedon saanti omalta ja vastaanottavalta organisaatiolta yms.</w:t>
      </w:r>
      <w:r w:rsidR="00C27A0A">
        <w:t>)</w:t>
      </w:r>
    </w:p>
    <w:p w14:paraId="2868E3FC" w14:textId="3DB5E3C0" w:rsidR="003E0297" w:rsidRDefault="00B203C7" w:rsidP="0090222F">
      <w:pPr>
        <w:pStyle w:val="Otsikko2"/>
      </w:pPr>
      <w:bookmarkStart w:id="3" w:name="_Toc193894936"/>
      <w:r>
        <w:t>Tarvittavat dokumentit</w:t>
      </w:r>
      <w:bookmarkEnd w:id="3"/>
    </w:p>
    <w:p w14:paraId="05EEFF54" w14:textId="0463DEE7" w:rsidR="00B203C7" w:rsidRDefault="00B203C7" w:rsidP="00B203C7">
      <w:pPr>
        <w:pStyle w:val="Luettelokappale"/>
        <w:numPr>
          <w:ilvl w:val="0"/>
          <w:numId w:val="24"/>
        </w:numPr>
      </w:pPr>
      <w:r w:rsidRPr="00B203C7">
        <w:t xml:space="preserve">Luettele </w:t>
      </w:r>
      <w:r w:rsidR="00C27A0A">
        <w:t xml:space="preserve">vaihtoa </w:t>
      </w:r>
      <w:r w:rsidRPr="00B203C7">
        <w:t xml:space="preserve">varten tarvitsemasi </w:t>
      </w:r>
      <w:r w:rsidR="00C27A0A">
        <w:t>asiakirjat</w:t>
      </w:r>
      <w:r w:rsidR="000A352C">
        <w:t>.</w:t>
      </w:r>
    </w:p>
    <w:p w14:paraId="066B04BC" w14:textId="532ED467" w:rsidR="000A352C" w:rsidRDefault="000A352C" w:rsidP="00B203C7">
      <w:pPr>
        <w:pStyle w:val="Luettelokappale"/>
        <w:numPr>
          <w:ilvl w:val="0"/>
          <w:numId w:val="24"/>
        </w:numPr>
      </w:pPr>
      <w:r>
        <w:t>Jos sinun tuli suorittaa virallinen kielitesti vaihtokohteeseen, kerro millainen testi sinulta vaadittiin (</w:t>
      </w:r>
      <w:proofErr w:type="spellStart"/>
      <w:r>
        <w:t>kielikokeeen</w:t>
      </w:r>
      <w:proofErr w:type="spellEnd"/>
      <w:r>
        <w:t xml:space="preserve"> tyyppi, hintaluokka, muita huomioita).</w:t>
      </w:r>
    </w:p>
    <w:p w14:paraId="0A23BC4E" w14:textId="4EF590F3" w:rsidR="00367586" w:rsidRPr="00B203C7" w:rsidRDefault="00B203C7" w:rsidP="00B203C7">
      <w:pPr>
        <w:pStyle w:val="Otsikko2"/>
        <w:rPr>
          <w:lang w:val="en-US"/>
        </w:rPr>
      </w:pPr>
      <w:bookmarkStart w:id="4" w:name="_Toc193894937"/>
      <w:proofErr w:type="spellStart"/>
      <w:r>
        <w:rPr>
          <w:lang w:val="en-US"/>
        </w:rPr>
        <w:t>Matkajärjestelyt</w:t>
      </w:r>
      <w:bookmarkEnd w:id="4"/>
      <w:proofErr w:type="spellEnd"/>
    </w:p>
    <w:p w14:paraId="18AC635F" w14:textId="72455F9C" w:rsidR="00B203C7" w:rsidRPr="00B203C7" w:rsidRDefault="00B203C7" w:rsidP="00B203C7">
      <w:pPr>
        <w:pStyle w:val="Eivli"/>
        <w:numPr>
          <w:ilvl w:val="0"/>
          <w:numId w:val="13"/>
        </w:numPr>
        <w:spacing w:line="360" w:lineRule="auto"/>
      </w:pPr>
      <w:r>
        <w:t xml:space="preserve">Millaisia matkajärjestelyjä teit ja miten matkustit kohteeseen? </w:t>
      </w:r>
      <w:r w:rsidRPr="00B203C7">
        <w:t>(esim. lentojen, junalippujen ja vakuutusten varaaminen).</w:t>
      </w:r>
    </w:p>
    <w:p w14:paraId="286CFDEB" w14:textId="7746A774" w:rsidR="00B203C7" w:rsidRDefault="00B203C7" w:rsidP="00B203C7">
      <w:pPr>
        <w:pStyle w:val="Eivli"/>
        <w:numPr>
          <w:ilvl w:val="0"/>
          <w:numId w:val="13"/>
        </w:numPr>
        <w:spacing w:line="360" w:lineRule="auto"/>
      </w:pPr>
      <w:r>
        <w:t>Miten varmistit sujuvan saapumisen kohdemaahan?</w:t>
      </w:r>
    </w:p>
    <w:p w14:paraId="6C9312E3" w14:textId="524F6CAF" w:rsidR="00212D4A" w:rsidRPr="00B203C7" w:rsidRDefault="00212D4A" w:rsidP="00B203C7">
      <w:pPr>
        <w:pStyle w:val="Eivli"/>
        <w:numPr>
          <w:ilvl w:val="0"/>
          <w:numId w:val="13"/>
        </w:numPr>
        <w:spacing w:line="360" w:lineRule="auto"/>
      </w:pPr>
      <w:r>
        <w:t>Tarvitsitko viisumia tai oleskelulupaa?</w:t>
      </w:r>
    </w:p>
    <w:p w14:paraId="6388F041" w14:textId="2AEEA6D4" w:rsidR="003E0297" w:rsidRDefault="00B203C7" w:rsidP="0090222F">
      <w:pPr>
        <w:pStyle w:val="Otsikko2"/>
      </w:pPr>
      <w:bookmarkStart w:id="5" w:name="_Toc193894938"/>
      <w:r>
        <w:t>Majoitus</w:t>
      </w:r>
      <w:bookmarkEnd w:id="5"/>
    </w:p>
    <w:p w14:paraId="7B86A795" w14:textId="08336DC9" w:rsidR="00B203C7" w:rsidRPr="00B203C7" w:rsidRDefault="00B203C7" w:rsidP="00B203C7">
      <w:pPr>
        <w:pStyle w:val="Luettelokappale"/>
        <w:numPr>
          <w:ilvl w:val="0"/>
          <w:numId w:val="19"/>
        </w:numPr>
        <w:rPr>
          <w:rFonts w:eastAsia="Times New Roman" w:cs="Times New Roman"/>
        </w:rPr>
      </w:pPr>
      <w:r w:rsidRPr="00B203C7">
        <w:rPr>
          <w:rFonts w:eastAsia="Times New Roman" w:cs="Times New Roman"/>
        </w:rPr>
        <w:t xml:space="preserve">Miten löysit majoituksen ulkomaan oleskelun ajalle? </w:t>
      </w:r>
    </w:p>
    <w:p w14:paraId="77D7F357" w14:textId="005D12EB" w:rsidR="00B203C7" w:rsidRPr="00B203C7" w:rsidRDefault="00B203C7" w:rsidP="00B203C7">
      <w:pPr>
        <w:pStyle w:val="Luettelokappale"/>
        <w:numPr>
          <w:ilvl w:val="0"/>
          <w:numId w:val="19"/>
        </w:numPr>
        <w:rPr>
          <w:rFonts w:eastAsia="Times New Roman" w:cs="Times New Roman"/>
          <w:lang w:val="en-US"/>
        </w:rPr>
      </w:pPr>
      <w:proofErr w:type="spellStart"/>
      <w:r w:rsidRPr="00B203C7">
        <w:rPr>
          <w:rFonts w:eastAsia="Times New Roman" w:cs="Times New Roman"/>
          <w:lang w:val="en-US"/>
        </w:rPr>
        <w:t>Oliko</w:t>
      </w:r>
      <w:proofErr w:type="spellEnd"/>
      <w:r w:rsidRPr="00B203C7"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majoituksen</w:t>
      </w:r>
      <w:proofErr w:type="spellEnd"/>
      <w:r w:rsidRPr="00B203C7">
        <w:rPr>
          <w:rFonts w:eastAsia="Times New Roman" w:cs="Times New Roman"/>
          <w:lang w:val="en-US"/>
        </w:rPr>
        <w:t xml:space="preserve"> </w:t>
      </w:r>
      <w:proofErr w:type="spellStart"/>
      <w:r w:rsidRPr="00B203C7">
        <w:rPr>
          <w:rFonts w:eastAsia="Times New Roman" w:cs="Times New Roman"/>
          <w:lang w:val="en-US"/>
        </w:rPr>
        <w:t>saamisessa</w:t>
      </w:r>
      <w:proofErr w:type="spellEnd"/>
      <w:r w:rsidRPr="00B203C7">
        <w:rPr>
          <w:rFonts w:eastAsia="Times New Roman" w:cs="Times New Roman"/>
          <w:lang w:val="en-US"/>
        </w:rPr>
        <w:t xml:space="preserve"> </w:t>
      </w:r>
      <w:proofErr w:type="spellStart"/>
      <w:r w:rsidRPr="00B203C7">
        <w:rPr>
          <w:rFonts w:eastAsia="Times New Roman" w:cs="Times New Roman"/>
          <w:lang w:val="en-US"/>
        </w:rPr>
        <w:t>haasteita</w:t>
      </w:r>
      <w:proofErr w:type="spellEnd"/>
      <w:r w:rsidRPr="00B203C7">
        <w:rPr>
          <w:rFonts w:eastAsia="Times New Roman" w:cs="Times New Roman"/>
          <w:lang w:val="en-US"/>
        </w:rPr>
        <w:t xml:space="preserve">? </w:t>
      </w:r>
    </w:p>
    <w:p w14:paraId="329F4652" w14:textId="0E9165E0" w:rsidR="00B203C7" w:rsidRPr="00B203C7" w:rsidRDefault="00B203C7" w:rsidP="00B203C7">
      <w:pPr>
        <w:pStyle w:val="Luettelokappale"/>
        <w:numPr>
          <w:ilvl w:val="0"/>
          <w:numId w:val="19"/>
        </w:numPr>
        <w:rPr>
          <w:rFonts w:eastAsia="Times New Roman" w:cs="Times New Roman"/>
        </w:rPr>
      </w:pPr>
      <w:r w:rsidRPr="00B203C7">
        <w:rPr>
          <w:rFonts w:eastAsia="Times New Roman" w:cs="Times New Roman"/>
        </w:rPr>
        <w:t xml:space="preserve">Millaiset olivat asumisolosuhteet? (esim. sijainti, kustannukset, huonetoverit) </w:t>
      </w:r>
    </w:p>
    <w:p w14:paraId="09A9E7FB" w14:textId="4D65D024" w:rsidR="00367586" w:rsidRPr="00212D4A" w:rsidRDefault="00B203C7" w:rsidP="00B203C7">
      <w:pPr>
        <w:pStyle w:val="Luettelokappale"/>
        <w:numPr>
          <w:ilvl w:val="0"/>
          <w:numId w:val="19"/>
        </w:numPr>
      </w:pPr>
      <w:r w:rsidRPr="00B203C7">
        <w:rPr>
          <w:rFonts w:eastAsia="Times New Roman" w:cs="Times New Roman"/>
        </w:rPr>
        <w:t xml:space="preserve">Mitä neuvoja antaisit </w:t>
      </w:r>
      <w:r>
        <w:rPr>
          <w:rFonts w:eastAsia="Times New Roman" w:cs="Times New Roman"/>
        </w:rPr>
        <w:t>muille</w:t>
      </w:r>
      <w:r w:rsidRPr="00B203C7">
        <w:rPr>
          <w:rFonts w:eastAsia="Times New Roman" w:cs="Times New Roman"/>
        </w:rPr>
        <w:t xml:space="preserve"> majoituksen löytämiseksi?</w:t>
      </w:r>
    </w:p>
    <w:p w14:paraId="7EA5D6FB" w14:textId="25AC9847" w:rsidR="00212D4A" w:rsidRDefault="00212D4A" w:rsidP="00212D4A">
      <w:pPr>
        <w:pStyle w:val="Otsikko2"/>
      </w:pPr>
      <w:bookmarkStart w:id="6" w:name="_Toc193894939"/>
      <w:bookmarkStart w:id="7" w:name="_Hlk193893967"/>
      <w:r>
        <w:t>Muut käytännön asiat</w:t>
      </w:r>
      <w:bookmarkEnd w:id="6"/>
    </w:p>
    <w:p w14:paraId="671FF931" w14:textId="253013D8" w:rsidR="00212D4A" w:rsidRDefault="00212D4A" w:rsidP="00212D4A">
      <w:r>
        <w:t>Kuvaile muita käytännön järjestelyitä, joita sinun tuli hoitaa ennen vaihtoa tai sen aikana</w:t>
      </w:r>
      <w:r w:rsidR="00AF05CB">
        <w:t xml:space="preserve"> (e</w:t>
      </w:r>
      <w:r>
        <w:t xml:space="preserve">sim. puhelinliittymä, vakuutukset, rekisteröityminen kohdemaahan, </w:t>
      </w:r>
      <w:r w:rsidR="00AF05CB">
        <w:t>terveydenhuolto, pankkitilin avaaminen).</w:t>
      </w:r>
    </w:p>
    <w:p w14:paraId="692F21DE" w14:textId="51C0CA72" w:rsidR="001434B3" w:rsidRPr="00AB5237" w:rsidRDefault="00C27A0A" w:rsidP="0090222F">
      <w:pPr>
        <w:pStyle w:val="Otsikko1"/>
        <w:rPr>
          <w:lang w:val="en-US"/>
        </w:rPr>
      </w:pPr>
      <w:bookmarkStart w:id="8" w:name="_Toc193894940"/>
      <w:bookmarkEnd w:id="7"/>
      <w:r>
        <w:lastRenderedPageBreak/>
        <w:t>OPISKELU</w:t>
      </w:r>
      <w:r w:rsidR="00814969" w:rsidRPr="00814969">
        <w:t xml:space="preserve"> ja arki ulkomailla</w:t>
      </w:r>
      <w:bookmarkEnd w:id="8"/>
    </w:p>
    <w:p w14:paraId="50333783" w14:textId="5772C2D3" w:rsidR="001434B3" w:rsidRPr="00AB5237" w:rsidRDefault="00C27A0A" w:rsidP="00207C2C">
      <w:pPr>
        <w:pStyle w:val="Otsikko2"/>
        <w:rPr>
          <w:lang w:val="en-US"/>
        </w:rPr>
      </w:pPr>
      <w:bookmarkStart w:id="9" w:name="_Toc193894941"/>
      <w:bookmarkStart w:id="10" w:name="_Hlk193895883"/>
      <w:r>
        <w:t>Opintoj</w:t>
      </w:r>
      <w:r w:rsidR="000A352C">
        <w:t>aksot</w:t>
      </w:r>
      <w:bookmarkEnd w:id="9"/>
    </w:p>
    <w:p w14:paraId="11D6D68D" w14:textId="21D35554" w:rsidR="00B254D7" w:rsidRDefault="00B254D7" w:rsidP="00814969">
      <w:pPr>
        <w:rPr>
          <w:rFonts w:eastAsia="Times New Roman" w:cs="Times New Roman"/>
        </w:rPr>
      </w:pPr>
      <w:r>
        <w:rPr>
          <w:rFonts w:eastAsia="Times New Roman" w:cs="Times New Roman"/>
        </w:rPr>
        <w:t>Täytä alla olevaan taulukkoon opintojaksoja koskevat tiedot</w:t>
      </w:r>
      <w:r w:rsidR="000A352C">
        <w:rPr>
          <w:rFonts w:eastAsia="Times New Roman" w:cs="Times New Roman"/>
        </w:rPr>
        <w:t>:</w:t>
      </w:r>
    </w:p>
    <w:tbl>
      <w:tblPr>
        <w:tblStyle w:val="Ruudukkotaulukko2-korostus2"/>
        <w:tblW w:w="0" w:type="auto"/>
        <w:tblLook w:val="04A0" w:firstRow="1" w:lastRow="0" w:firstColumn="1" w:lastColumn="0" w:noHBand="0" w:noVBand="1"/>
      </w:tblPr>
      <w:tblGrid>
        <w:gridCol w:w="3544"/>
        <w:gridCol w:w="1559"/>
        <w:gridCol w:w="3962"/>
      </w:tblGrid>
      <w:tr w:rsidR="00E41C40" w14:paraId="333347D7" w14:textId="366C20D6" w:rsidTr="000A35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56328A0" w14:textId="3B9198BD" w:rsidR="00E41C40" w:rsidRPr="00E41C40" w:rsidRDefault="00E41C40" w:rsidP="00814969">
            <w:pPr>
              <w:rPr>
                <w:rFonts w:eastAsia="Times New Roman" w:cs="Times New Roman"/>
                <w:sz w:val="20"/>
                <w:szCs w:val="20"/>
              </w:rPr>
            </w:pPr>
            <w:r w:rsidRPr="00E41C40">
              <w:rPr>
                <w:rFonts w:eastAsia="Times New Roman" w:cs="Times New Roman"/>
                <w:sz w:val="20"/>
                <w:szCs w:val="20"/>
              </w:rPr>
              <w:t>Opintojen kieli</w:t>
            </w:r>
          </w:p>
        </w:tc>
        <w:tc>
          <w:tcPr>
            <w:tcW w:w="5521" w:type="dxa"/>
            <w:gridSpan w:val="2"/>
          </w:tcPr>
          <w:p w14:paraId="6D348223" w14:textId="77777777" w:rsidR="00E41C40" w:rsidRPr="00E41C40" w:rsidRDefault="00E41C40" w:rsidP="008149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E41C40" w14:paraId="2313413F" w14:textId="12717519" w:rsidTr="000A35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5157C6C4" w14:textId="2F3802CE" w:rsidR="00E41C40" w:rsidRPr="00E41C40" w:rsidRDefault="00E41C40" w:rsidP="00E41C40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E41C40">
              <w:rPr>
                <w:rFonts w:eastAsia="Times New Roman" w:cs="Times New Roman"/>
                <w:sz w:val="20"/>
                <w:szCs w:val="20"/>
              </w:rPr>
              <w:t>Opintojakson nimi</w:t>
            </w:r>
          </w:p>
        </w:tc>
        <w:tc>
          <w:tcPr>
            <w:tcW w:w="1559" w:type="dxa"/>
          </w:tcPr>
          <w:p w14:paraId="2F7127DE" w14:textId="7B7FFFD3" w:rsidR="00E41C40" w:rsidRPr="00E41C40" w:rsidRDefault="00E41C40" w:rsidP="00E41C4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E41C40">
              <w:rPr>
                <w:rFonts w:eastAsia="Times New Roman" w:cs="Times New Roman"/>
                <w:b/>
                <w:bCs/>
                <w:sz w:val="20"/>
                <w:szCs w:val="20"/>
              </w:rPr>
              <w:t>Opintopisteet</w:t>
            </w:r>
          </w:p>
        </w:tc>
        <w:tc>
          <w:tcPr>
            <w:tcW w:w="3962" w:type="dxa"/>
          </w:tcPr>
          <w:p w14:paraId="25A607A4" w14:textId="17CE491B" w:rsidR="00E41C40" w:rsidRPr="00E41C40" w:rsidRDefault="000A352C" w:rsidP="00E41C4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Opintojakson kuvaus</w:t>
            </w:r>
          </w:p>
        </w:tc>
      </w:tr>
      <w:tr w:rsidR="00E41C40" w14:paraId="1A33DCBD" w14:textId="6D7FE3F6" w:rsidTr="000A35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34BAE04F" w14:textId="263B9375" w:rsidR="00E41C40" w:rsidRPr="00E41C40" w:rsidRDefault="00E41C40" w:rsidP="00814969">
            <w:pPr>
              <w:rPr>
                <w:rFonts w:eastAsia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03C090D" w14:textId="77777777" w:rsidR="00E41C40" w:rsidRPr="00E41C40" w:rsidRDefault="00E41C40" w:rsidP="008149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962" w:type="dxa"/>
          </w:tcPr>
          <w:p w14:paraId="5E5935D9" w14:textId="77777777" w:rsidR="00E41C40" w:rsidRPr="00E41C40" w:rsidRDefault="00E41C40" w:rsidP="008149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E41C40" w14:paraId="2D9863AF" w14:textId="1F73ABD0" w:rsidTr="000A35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52A80E29" w14:textId="77777777" w:rsidR="00E41C40" w:rsidRPr="00E41C40" w:rsidRDefault="00E41C40" w:rsidP="0081496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4341864" w14:textId="77777777" w:rsidR="00E41C40" w:rsidRPr="00E41C40" w:rsidRDefault="00E41C40" w:rsidP="008149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962" w:type="dxa"/>
          </w:tcPr>
          <w:p w14:paraId="33930635" w14:textId="77777777" w:rsidR="00E41C40" w:rsidRPr="00E41C40" w:rsidRDefault="00E41C40" w:rsidP="008149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E41C40" w14:paraId="4CA4F779" w14:textId="2A61E936" w:rsidTr="000A35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4A35029F" w14:textId="77777777" w:rsidR="00E41C40" w:rsidRPr="00E41C40" w:rsidRDefault="00E41C40" w:rsidP="0081496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EB263A1" w14:textId="77777777" w:rsidR="00E41C40" w:rsidRPr="00E41C40" w:rsidRDefault="00E41C40" w:rsidP="008149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962" w:type="dxa"/>
          </w:tcPr>
          <w:p w14:paraId="093C7AD0" w14:textId="77777777" w:rsidR="00E41C40" w:rsidRPr="00E41C40" w:rsidRDefault="00E41C40" w:rsidP="008149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E41C40" w14:paraId="06E3ACC3" w14:textId="704027E5" w:rsidTr="000A35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6FB6AAA8" w14:textId="77777777" w:rsidR="00E41C40" w:rsidRPr="00E41C40" w:rsidRDefault="00E41C40" w:rsidP="0081496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DBDD6BB" w14:textId="77777777" w:rsidR="00E41C40" w:rsidRPr="00E41C40" w:rsidRDefault="00E41C40" w:rsidP="008149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962" w:type="dxa"/>
          </w:tcPr>
          <w:p w14:paraId="68476E15" w14:textId="77777777" w:rsidR="00E41C40" w:rsidRPr="00E41C40" w:rsidRDefault="00E41C40" w:rsidP="008149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E41C40" w14:paraId="31B2A906" w14:textId="1756F911" w:rsidTr="000A35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67676CBC" w14:textId="77777777" w:rsidR="00E41C40" w:rsidRPr="00E41C40" w:rsidRDefault="00E41C40" w:rsidP="0081496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5C35579" w14:textId="77777777" w:rsidR="00E41C40" w:rsidRPr="00E41C40" w:rsidRDefault="00E41C40" w:rsidP="008149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962" w:type="dxa"/>
          </w:tcPr>
          <w:p w14:paraId="7E9DC80E" w14:textId="77777777" w:rsidR="00E41C40" w:rsidRPr="00E41C40" w:rsidRDefault="00E41C40" w:rsidP="008149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14:paraId="6EEB3A37" w14:textId="77777777" w:rsidR="000A352C" w:rsidRDefault="000A352C" w:rsidP="00814969">
      <w:pPr>
        <w:rPr>
          <w:rFonts w:eastAsia="Times New Roman" w:cs="Times New Roman"/>
        </w:rPr>
      </w:pPr>
    </w:p>
    <w:p w14:paraId="2CEFC99C" w14:textId="1838BC18" w:rsidR="008472AA" w:rsidRPr="008472AA" w:rsidRDefault="000A352C" w:rsidP="008472AA">
      <w:pPr>
        <w:pStyle w:val="Otsikko2"/>
        <w:rPr>
          <w:lang w:val="en-US"/>
        </w:rPr>
      </w:pPr>
      <w:bookmarkStart w:id="11" w:name="_Toc193894942"/>
      <w:r>
        <w:t>Opiskelu kohdekorkeakoulussa</w:t>
      </w:r>
      <w:bookmarkEnd w:id="11"/>
    </w:p>
    <w:bookmarkEnd w:id="10"/>
    <w:p w14:paraId="2C1A12B3" w14:textId="77777777" w:rsidR="00212D4A" w:rsidRPr="00B203C7" w:rsidRDefault="00212D4A" w:rsidP="00212D4A">
      <w:r w:rsidRPr="00B203C7">
        <w:rPr>
          <w:rFonts w:eastAsia="Times New Roman" w:cs="Times New Roman"/>
        </w:rPr>
        <w:t>Kuvaile</w:t>
      </w:r>
      <w:r>
        <w:rPr>
          <w:rFonts w:eastAsia="Times New Roman" w:cs="Times New Roman"/>
        </w:rPr>
        <w:t xml:space="preserve"> opintojen valintaa, opiskelukulttuuria ja opetuksen sisältöä.</w:t>
      </w:r>
      <w:r w:rsidRPr="00B203C7">
        <w:rPr>
          <w:rFonts w:eastAsia="Times New Roman" w:cs="Times New Roman"/>
        </w:rPr>
        <w:t xml:space="preserve"> </w:t>
      </w:r>
      <w:r w:rsidRPr="00B203C7">
        <w:t xml:space="preserve">Voit käyttää </w:t>
      </w:r>
      <w:r>
        <w:t>apuna</w:t>
      </w:r>
      <w:r w:rsidRPr="00B203C7">
        <w:t xml:space="preserve"> seuraavia </w:t>
      </w:r>
      <w:r>
        <w:t>kysymyksiä:</w:t>
      </w:r>
    </w:p>
    <w:p w14:paraId="7F4C2A46" w14:textId="77777777" w:rsidR="00212D4A" w:rsidRPr="000A352C" w:rsidRDefault="00212D4A" w:rsidP="00212D4A">
      <w:pPr>
        <w:pStyle w:val="Luettelokappale"/>
        <w:numPr>
          <w:ilvl w:val="0"/>
          <w:numId w:val="27"/>
        </w:numPr>
      </w:pPr>
      <w:r w:rsidRPr="000A352C">
        <w:t>Miten opintojaksoille ilmoittauduttiin? Teitkö mu</w:t>
      </w:r>
      <w:r>
        <w:t>utoksia alkuperäiseen opintosuunnitelmaasi (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agreementiin</w:t>
      </w:r>
      <w:proofErr w:type="spellEnd"/>
      <w:r>
        <w:t>)?</w:t>
      </w:r>
    </w:p>
    <w:p w14:paraId="27FECA0D" w14:textId="16C85F7F" w:rsidR="00212D4A" w:rsidRDefault="00212D4A" w:rsidP="00212D4A">
      <w:pPr>
        <w:pStyle w:val="Luettelokappale"/>
        <w:numPr>
          <w:ilvl w:val="0"/>
          <w:numId w:val="27"/>
        </w:numPr>
      </w:pPr>
      <w:r>
        <w:t>Millaista opiskelu kohdekorkeakoulussa oli? (esim. työmäärä, opetustyyli, arviointimenetelmät, opintojaksojen suorittamistavat)</w:t>
      </w:r>
    </w:p>
    <w:p w14:paraId="20045492" w14:textId="424BFBF9" w:rsidR="00212D4A" w:rsidRDefault="00212D4A" w:rsidP="00212D4A">
      <w:pPr>
        <w:pStyle w:val="Luettelokappale"/>
        <w:numPr>
          <w:ilvl w:val="0"/>
          <w:numId w:val="27"/>
        </w:numPr>
      </w:pPr>
      <w:r>
        <w:t>Mitkä olivat selkeimmät erot opetus- ja arviointimenetelmissä verrattuna kotikorkeakouluusi?</w:t>
      </w:r>
    </w:p>
    <w:p w14:paraId="749A09B2" w14:textId="6DAF887F" w:rsidR="00212D4A" w:rsidRDefault="00212D4A" w:rsidP="00212D4A">
      <w:pPr>
        <w:pStyle w:val="Luettelokappale"/>
        <w:numPr>
          <w:ilvl w:val="0"/>
          <w:numId w:val="27"/>
        </w:numPr>
      </w:pPr>
      <w:r w:rsidRPr="000A352C">
        <w:t>Miten arvioisit kyky</w:t>
      </w:r>
      <w:r>
        <w:t>äsi</w:t>
      </w:r>
      <w:r w:rsidRPr="000A352C">
        <w:t xml:space="preserve"> seurata opetusta ja suorittaa tehtäviä opetuskielellä (-kielillä)?</w:t>
      </w:r>
    </w:p>
    <w:p w14:paraId="5472DB9D" w14:textId="77777777" w:rsidR="00212D4A" w:rsidRPr="000A352C" w:rsidRDefault="00212D4A" w:rsidP="00212D4A">
      <w:pPr>
        <w:pStyle w:val="Luettelokappale"/>
        <w:numPr>
          <w:ilvl w:val="0"/>
          <w:numId w:val="10"/>
        </w:numPr>
      </w:pPr>
      <w:r w:rsidRPr="000A352C">
        <w:t xml:space="preserve">Kohtasitko jotain haasteita </w:t>
      </w:r>
      <w:r>
        <w:t xml:space="preserve">opinnoissasi? </w:t>
      </w:r>
      <w:r w:rsidRPr="00814969">
        <w:t>Millaista tukea ja ohjausta sait?</w:t>
      </w:r>
    </w:p>
    <w:p w14:paraId="555FE9E1" w14:textId="77777777" w:rsidR="00212D4A" w:rsidRPr="00814969" w:rsidRDefault="00212D4A" w:rsidP="00212D4A">
      <w:pPr>
        <w:pStyle w:val="Luettelokappale"/>
        <w:numPr>
          <w:ilvl w:val="0"/>
          <w:numId w:val="10"/>
        </w:numPr>
      </w:pPr>
      <w:r w:rsidRPr="00B254D7">
        <w:t>Suosituksia seuraaville opiskelijoille tai muuten huomion arvoista opinnoissa ko. korkeakoulussa</w:t>
      </w:r>
    </w:p>
    <w:p w14:paraId="17621E21" w14:textId="6336DDB2" w:rsidR="001434B3" w:rsidRDefault="00814969" w:rsidP="00207C2C">
      <w:pPr>
        <w:pStyle w:val="Otsikko2"/>
      </w:pPr>
      <w:r w:rsidRPr="00814969">
        <w:rPr>
          <w:rFonts w:ascii="Times New Roman" w:eastAsiaTheme="minorEastAsia" w:hAnsi="Times New Roman" w:cstheme="minorBidi"/>
          <w:b w:val="0"/>
          <w:szCs w:val="24"/>
        </w:rPr>
        <w:lastRenderedPageBreak/>
        <w:t xml:space="preserve"> </w:t>
      </w:r>
      <w:bookmarkStart w:id="12" w:name="_Toc193894943"/>
      <w:r w:rsidRPr="00814969">
        <w:t>Vapaa-aika</w:t>
      </w:r>
      <w:bookmarkEnd w:id="12"/>
    </w:p>
    <w:p w14:paraId="218813FA" w14:textId="09CC31A5" w:rsidR="00814969" w:rsidRPr="00814969" w:rsidRDefault="00814969" w:rsidP="00814969">
      <w:pPr>
        <w:pStyle w:val="Luettelokappale"/>
        <w:numPr>
          <w:ilvl w:val="0"/>
          <w:numId w:val="20"/>
        </w:numPr>
      </w:pPr>
      <w:r w:rsidRPr="00814969">
        <w:t>Miten vietit vapaa-aikaasi? (esim. harrastukset, urheilu, kaupun</w:t>
      </w:r>
      <w:r>
        <w:t>kiin tutustuminen</w:t>
      </w:r>
      <w:r w:rsidRPr="00814969">
        <w:t>)</w:t>
      </w:r>
    </w:p>
    <w:p w14:paraId="67CCC6DD" w14:textId="3742F173" w:rsidR="00814969" w:rsidRPr="00814969" w:rsidRDefault="00814969" w:rsidP="00814969">
      <w:pPr>
        <w:pStyle w:val="Luettelokappale"/>
        <w:numPr>
          <w:ilvl w:val="0"/>
          <w:numId w:val="20"/>
        </w:numPr>
      </w:pPr>
      <w:r w:rsidRPr="00814969">
        <w:t>Osallistuitko</w:t>
      </w:r>
      <w:r>
        <w:t xml:space="preserve"> joihinkin</w:t>
      </w:r>
      <w:r w:rsidRPr="00814969">
        <w:t xml:space="preserve"> paikallisiin tapahtumiin tai aktiviteetteihin?</w:t>
      </w:r>
    </w:p>
    <w:p w14:paraId="36CC1CD0" w14:textId="62D461B7" w:rsidR="00814969" w:rsidRPr="00814969" w:rsidRDefault="00814969" w:rsidP="00814969">
      <w:pPr>
        <w:pStyle w:val="Luettelokappale"/>
        <w:numPr>
          <w:ilvl w:val="0"/>
          <w:numId w:val="20"/>
        </w:numPr>
      </w:pPr>
      <w:r w:rsidRPr="00814969">
        <w:t xml:space="preserve">Saitko tilaisuuksia verkostoitua </w:t>
      </w:r>
      <w:r w:rsidR="00212D4A">
        <w:t>muiden opiskelijoiden kanssa</w:t>
      </w:r>
      <w:r w:rsidRPr="00814969">
        <w:t>?</w:t>
      </w:r>
    </w:p>
    <w:p w14:paraId="0DEF1245" w14:textId="5891A866" w:rsidR="00814969" w:rsidRPr="00814969" w:rsidRDefault="00814969" w:rsidP="00814969">
      <w:pPr>
        <w:pStyle w:val="Luettelokappale"/>
        <w:numPr>
          <w:ilvl w:val="0"/>
          <w:numId w:val="20"/>
        </w:numPr>
      </w:pPr>
      <w:r w:rsidRPr="00814969">
        <w:t>Matkustitko</w:t>
      </w:r>
      <w:r w:rsidR="00212D4A">
        <w:t xml:space="preserve"> vaihtosi </w:t>
      </w:r>
      <w:r w:rsidRPr="00814969">
        <w:t>aikana</w:t>
      </w:r>
      <w:r w:rsidR="00212D4A">
        <w:t xml:space="preserve"> maan sisällä tai muualla</w:t>
      </w:r>
      <w:r w:rsidRPr="00814969">
        <w:t>?</w:t>
      </w:r>
    </w:p>
    <w:p w14:paraId="645CF2E9" w14:textId="357136FE" w:rsidR="00AB5237" w:rsidRDefault="00814969" w:rsidP="00AB5237">
      <w:pPr>
        <w:pStyle w:val="Otsikko2"/>
      </w:pPr>
      <w:bookmarkStart w:id="13" w:name="_Toc193894944"/>
      <w:r w:rsidRPr="00814969">
        <w:t>Paikallinen kulttuuri ja tavat</w:t>
      </w:r>
      <w:bookmarkEnd w:id="13"/>
    </w:p>
    <w:p w14:paraId="2F3BC92F" w14:textId="3D855E62" w:rsidR="00814969" w:rsidRPr="00814969" w:rsidRDefault="00814969" w:rsidP="00814969">
      <w:pPr>
        <w:pStyle w:val="Luettelokappale"/>
        <w:numPr>
          <w:ilvl w:val="0"/>
          <w:numId w:val="22"/>
        </w:numPr>
      </w:pPr>
      <w:r>
        <w:t xml:space="preserve">Erosiko </w:t>
      </w:r>
      <w:r w:rsidRPr="00814969">
        <w:t>paikallinen kulttuuri omastasi? Oliko jotain samankaltaisuuksia?</w:t>
      </w:r>
    </w:p>
    <w:p w14:paraId="14A052CE" w14:textId="5DB529A9" w:rsidR="00814969" w:rsidRPr="00814969" w:rsidRDefault="00814969" w:rsidP="00814969">
      <w:pPr>
        <w:pStyle w:val="Luettelokappale"/>
        <w:numPr>
          <w:ilvl w:val="0"/>
          <w:numId w:val="22"/>
        </w:numPr>
      </w:pPr>
      <w:r w:rsidRPr="00814969">
        <w:t xml:space="preserve">Muuttiko </w:t>
      </w:r>
      <w:r w:rsidR="009C6F44">
        <w:t>kokemuksesi</w:t>
      </w:r>
      <w:r>
        <w:t xml:space="preserve"> aiempia </w:t>
      </w:r>
      <w:r w:rsidRPr="00814969">
        <w:t>käsity</w:t>
      </w:r>
      <w:r>
        <w:t xml:space="preserve">ksiäsi </w:t>
      </w:r>
      <w:r w:rsidRPr="00814969">
        <w:t>tai omi</w:t>
      </w:r>
      <w:r>
        <w:t xml:space="preserve">a </w:t>
      </w:r>
      <w:r w:rsidRPr="00814969">
        <w:t>ennakkoluulo</w:t>
      </w:r>
      <w:r>
        <w:t>jasi</w:t>
      </w:r>
      <w:r w:rsidRPr="00814969">
        <w:t>?</w:t>
      </w:r>
    </w:p>
    <w:p w14:paraId="2F50ABBC" w14:textId="31DF75E1" w:rsidR="00814969" w:rsidRPr="00814969" w:rsidRDefault="00814969" w:rsidP="00814969">
      <w:pPr>
        <w:pStyle w:val="Luettelokappale"/>
        <w:numPr>
          <w:ilvl w:val="0"/>
          <w:numId w:val="22"/>
        </w:numPr>
      </w:pPr>
      <w:r w:rsidRPr="00814969">
        <w:t>Miten lähestyit kulttuurisen monimuotoisuuden ymmärtämistä ja kunnioittamista</w:t>
      </w:r>
      <w:r>
        <w:t xml:space="preserve"> ulkomaan </w:t>
      </w:r>
      <w:r w:rsidR="009C6F44">
        <w:t>oleskelun</w:t>
      </w:r>
      <w:r>
        <w:t xml:space="preserve"> aikana</w:t>
      </w:r>
      <w:r w:rsidRPr="00814969">
        <w:t>?</w:t>
      </w:r>
    </w:p>
    <w:p w14:paraId="56BAE0AF" w14:textId="312AA98E" w:rsidR="00814969" w:rsidRPr="00814969" w:rsidRDefault="00814969" w:rsidP="00814969">
      <w:pPr>
        <w:pStyle w:val="Luettelokappale"/>
        <w:numPr>
          <w:ilvl w:val="0"/>
          <w:numId w:val="22"/>
        </w:numPr>
      </w:pPr>
      <w:r w:rsidRPr="00814969">
        <w:t xml:space="preserve">Oliko jotain perinteitä, juhlapäiviä tai tapoja, jotka </w:t>
      </w:r>
      <w:r w:rsidR="009C6F44">
        <w:t>jäivät</w:t>
      </w:r>
      <w:r w:rsidRPr="00814969">
        <w:t xml:space="preserve"> erityisesti</w:t>
      </w:r>
      <w:r w:rsidR="009C6F44">
        <w:t xml:space="preserve"> mieleen</w:t>
      </w:r>
      <w:r w:rsidRPr="00814969">
        <w:t>?</w:t>
      </w:r>
    </w:p>
    <w:p w14:paraId="3B680138" w14:textId="38735DC6" w:rsidR="007E0AC2" w:rsidRDefault="009C6F44" w:rsidP="007E0AC2">
      <w:pPr>
        <w:pStyle w:val="Luettelokappale"/>
        <w:numPr>
          <w:ilvl w:val="0"/>
          <w:numId w:val="22"/>
        </w:numPr>
      </w:pPr>
      <w:r w:rsidRPr="009C6F44">
        <w:t>Tuntuiko jokin asia uudessa kulttuurissa aluksi hämmentävältä tai vaikealta? Miten sopeuduit?</w:t>
      </w:r>
    </w:p>
    <w:p w14:paraId="27ADFCAC" w14:textId="77777777" w:rsidR="00AF05CB" w:rsidRPr="009C6F44" w:rsidRDefault="00AF05CB" w:rsidP="00AF05CB">
      <w:pPr>
        <w:pStyle w:val="Luettelokappale"/>
        <w:numPr>
          <w:ilvl w:val="0"/>
          <w:numId w:val="22"/>
        </w:numPr>
      </w:pPr>
      <w:r>
        <w:t>Millaiset olivat elinkustannukset kohdemaassa? (esim. ruoka, julkinen liikenne, vapaa-ajan aktiviteetit)</w:t>
      </w:r>
    </w:p>
    <w:p w14:paraId="2003A2E7" w14:textId="5B21B82E" w:rsidR="00604F45" w:rsidRDefault="009C6F44" w:rsidP="003E0297">
      <w:pPr>
        <w:pStyle w:val="Otsikko1"/>
        <w:rPr>
          <w:lang w:val="en-US"/>
        </w:rPr>
      </w:pPr>
      <w:bookmarkStart w:id="14" w:name="_Toc193894945"/>
      <w:r w:rsidRPr="009C6F44">
        <w:lastRenderedPageBreak/>
        <w:t>Pohdinta</w:t>
      </w:r>
      <w:bookmarkEnd w:id="14"/>
    </w:p>
    <w:p w14:paraId="705D658A" w14:textId="55237E9D" w:rsidR="0022165A" w:rsidRPr="009C6F44" w:rsidRDefault="009C6F44" w:rsidP="0022165A">
      <w:r w:rsidRPr="009C6F44">
        <w:t>Pohdi</w:t>
      </w:r>
      <w:r>
        <w:t xml:space="preserve"> ulkomaan</w:t>
      </w:r>
      <w:r w:rsidRPr="009C6F44">
        <w:t xml:space="preserve"> </w:t>
      </w:r>
      <w:r>
        <w:t>harjoittelukokemustasi käyttäen apuna</w:t>
      </w:r>
      <w:r w:rsidRPr="009C6F44">
        <w:t xml:space="preserve"> seuraavia kysymyksiä:</w:t>
      </w:r>
    </w:p>
    <w:p w14:paraId="6FF07C00" w14:textId="79E57402" w:rsidR="009C6F44" w:rsidRPr="009C6F44" w:rsidRDefault="009C6F44" w:rsidP="009C6F44">
      <w:pPr>
        <w:pStyle w:val="Luettelokappale"/>
        <w:numPr>
          <w:ilvl w:val="0"/>
          <w:numId w:val="11"/>
        </w:numPr>
      </w:pPr>
      <w:r w:rsidRPr="009C6F44">
        <w:t>Mitä opit ulkomailla oleskelusi aikana?</w:t>
      </w:r>
    </w:p>
    <w:p w14:paraId="4CC9BFA4" w14:textId="6A9578AB" w:rsidR="009C6F44" w:rsidRPr="009C6F44" w:rsidRDefault="009C6F44" w:rsidP="009C6F44">
      <w:pPr>
        <w:pStyle w:val="Luettelokappale"/>
        <w:numPr>
          <w:ilvl w:val="0"/>
          <w:numId w:val="11"/>
        </w:numPr>
      </w:pPr>
      <w:r w:rsidRPr="009C6F44">
        <w:t>Kohtasitko ennakkoluuloja joko itseesi kohdistuen tai itsessäsi muita kohtaan?</w:t>
      </w:r>
    </w:p>
    <w:p w14:paraId="41817F3C" w14:textId="0C47646A" w:rsidR="009C6F44" w:rsidRPr="009C6F44" w:rsidRDefault="009C6F44" w:rsidP="009C6F44">
      <w:pPr>
        <w:pStyle w:val="Luettelokappale"/>
        <w:numPr>
          <w:ilvl w:val="0"/>
          <w:numId w:val="11"/>
        </w:numPr>
      </w:pPr>
      <w:r w:rsidRPr="009C6F44">
        <w:t xml:space="preserve">Miten </w:t>
      </w:r>
      <w:r w:rsidR="00212D4A">
        <w:t>vaihto</w:t>
      </w:r>
      <w:r w:rsidRPr="009C6F44">
        <w:t xml:space="preserve"> vaikutti tulevaisuuden opinto- tai urasuunnitelmiisi?</w:t>
      </w:r>
    </w:p>
    <w:p w14:paraId="7B7684FC" w14:textId="35D15B40" w:rsidR="009C6F44" w:rsidRPr="009C6F44" w:rsidRDefault="009C6F44" w:rsidP="009C6F44">
      <w:pPr>
        <w:pStyle w:val="Luettelokappale"/>
        <w:numPr>
          <w:ilvl w:val="0"/>
          <w:numId w:val="11"/>
        </w:numPr>
      </w:pPr>
      <w:r w:rsidRPr="009C6F44">
        <w:t>Muuttiko kansainvälinen kokemus käsitystäsi omasta alastasi?</w:t>
      </w:r>
    </w:p>
    <w:p w14:paraId="71A94B83" w14:textId="380BD190" w:rsidR="009C6F44" w:rsidRPr="009C6F44" w:rsidRDefault="009C6F44" w:rsidP="009C6F44">
      <w:pPr>
        <w:pStyle w:val="Luettelokappale"/>
        <w:numPr>
          <w:ilvl w:val="0"/>
          <w:numId w:val="11"/>
        </w:numPr>
      </w:pPr>
      <w:r w:rsidRPr="009C6F44">
        <w:t xml:space="preserve">Suosittelisitko </w:t>
      </w:r>
      <w:r w:rsidR="00212D4A">
        <w:t xml:space="preserve">vaihtokorkeakouluasi </w:t>
      </w:r>
      <w:r w:rsidRPr="009C6F44">
        <w:t>muille opiskelijoille? Miksi tai miksi ei?</w:t>
      </w:r>
    </w:p>
    <w:p w14:paraId="6B7D4C20" w14:textId="3B3EBD8C" w:rsidR="00AF05CB" w:rsidRPr="009C6F44" w:rsidRDefault="009C6F44" w:rsidP="00AF05CB">
      <w:pPr>
        <w:pStyle w:val="Luettelokappale"/>
        <w:numPr>
          <w:ilvl w:val="0"/>
          <w:numId w:val="11"/>
        </w:numPr>
      </w:pPr>
      <w:r w:rsidRPr="009C6F44">
        <w:t xml:space="preserve">Onko sinulla muita hyödyllisiä vinkkejä? (esim. </w:t>
      </w:r>
      <w:r w:rsidR="005A2B4C">
        <w:t>verkkosivuja asuntojen etsimiseen</w:t>
      </w:r>
      <w:r w:rsidRPr="009C6F44">
        <w:t>, hyödylliset sovellukset)</w:t>
      </w:r>
    </w:p>
    <w:p w14:paraId="79F71908" w14:textId="77777777" w:rsidR="00B75DDD" w:rsidRPr="009C6F44" w:rsidRDefault="00B75DDD" w:rsidP="00AA55DC"/>
    <w:p w14:paraId="17884A5C" w14:textId="77777777" w:rsidR="00B75DDD" w:rsidRPr="009C6F44" w:rsidRDefault="00B75DDD" w:rsidP="001E5DC1">
      <w:pPr>
        <w:tabs>
          <w:tab w:val="left" w:pos="3670"/>
        </w:tabs>
        <w:sectPr w:rsidR="00B75DDD" w:rsidRPr="009C6F44" w:rsidSect="00D336BE">
          <w:headerReference w:type="default" r:id="rId11"/>
          <w:pgSz w:w="11900" w:h="16840" w:code="9"/>
          <w:pgMar w:top="1418" w:right="1134" w:bottom="1418" w:left="1701" w:header="567" w:footer="709" w:gutter="0"/>
          <w:cols w:space="708"/>
          <w:docGrid w:linePitch="360"/>
        </w:sectPr>
      </w:pPr>
    </w:p>
    <w:p w14:paraId="120632F2" w14:textId="77777777" w:rsidR="0027462F" w:rsidRPr="009C6F44" w:rsidRDefault="0027462F" w:rsidP="0027462F">
      <w:pPr>
        <w:pStyle w:val="Otsikko1"/>
      </w:pPr>
      <w:bookmarkStart w:id="15" w:name="_Toc193894946"/>
      <w:bookmarkStart w:id="16" w:name="_Hlk193466235"/>
      <w:bookmarkStart w:id="17" w:name="_Hlk193894602"/>
      <w:bookmarkEnd w:id="1"/>
      <w:r>
        <w:lastRenderedPageBreak/>
        <w:t>KUVAT/TILIT</w:t>
      </w:r>
      <w:bookmarkEnd w:id="15"/>
    </w:p>
    <w:bookmarkEnd w:id="16"/>
    <w:p w14:paraId="63555DE7" w14:textId="791897A7" w:rsidR="00AF05CB" w:rsidRPr="00AA379A" w:rsidRDefault="009C6F44" w:rsidP="001434B3">
      <w:r w:rsidRPr="009C6F44">
        <w:t xml:space="preserve">Voit halutessasi lisätä </w:t>
      </w:r>
      <w:r>
        <w:t>raportin loppuun kuvia vaihdostasi</w:t>
      </w:r>
      <w:r w:rsidR="00AF05CB">
        <w:t xml:space="preserve">. </w:t>
      </w:r>
      <w:r w:rsidR="00AF05CB" w:rsidRPr="00AF05CB">
        <w:t>Jos pidit vaihdostasi blogia, sosiaalisen median tiliä tai</w:t>
      </w:r>
      <w:r w:rsidR="00AF05CB">
        <w:t xml:space="preserve"> muuta vastaavaa, voit jakaa sen URL-osoitteen tähän.</w:t>
      </w:r>
    </w:p>
    <w:p w14:paraId="68B3161F" w14:textId="77777777" w:rsidR="0027462F" w:rsidRDefault="0027462F" w:rsidP="001434B3">
      <w:r>
        <w:t>Voit nimetä otsikon uudelleen vastaamaan sisältöä.</w:t>
      </w:r>
    </w:p>
    <w:p w14:paraId="273FFED5" w14:textId="26501144" w:rsidR="00934DAE" w:rsidRPr="00AF05CB" w:rsidRDefault="00AF05CB" w:rsidP="001434B3">
      <w:r w:rsidRPr="00AF05CB">
        <w:t>Ellet halua jakaa kuvia tai sos</w:t>
      </w:r>
      <w:r>
        <w:t>iaalisen median tiliä, poista otsikko ja päivitä sisällysluettelo.</w:t>
      </w:r>
    </w:p>
    <w:bookmarkEnd w:id="17"/>
    <w:p w14:paraId="5D1FF57D" w14:textId="77777777" w:rsidR="00934DAE" w:rsidRPr="00AF05CB" w:rsidRDefault="00934DAE" w:rsidP="001434B3"/>
    <w:p w14:paraId="2E199A86" w14:textId="77777777" w:rsidR="00934DAE" w:rsidRPr="00AF05CB" w:rsidRDefault="00934DAE" w:rsidP="001434B3"/>
    <w:p w14:paraId="2749BF8D" w14:textId="77777777" w:rsidR="00D336BE" w:rsidRPr="00AF05CB" w:rsidRDefault="00D336BE" w:rsidP="001434B3"/>
    <w:p w14:paraId="534658E4" w14:textId="77777777" w:rsidR="00D336BE" w:rsidRPr="00AF05CB" w:rsidRDefault="00D336BE" w:rsidP="001434B3"/>
    <w:p w14:paraId="4CCD0668" w14:textId="77777777" w:rsidR="00D336BE" w:rsidRPr="00AF05CB" w:rsidRDefault="00D336BE" w:rsidP="001434B3"/>
    <w:p w14:paraId="707BACFA" w14:textId="77777777" w:rsidR="00D336BE" w:rsidRPr="00AF05CB" w:rsidRDefault="00D336BE" w:rsidP="001434B3"/>
    <w:p w14:paraId="53A7F3EC" w14:textId="77777777" w:rsidR="00D336BE" w:rsidRPr="00AF05CB" w:rsidRDefault="00D336BE" w:rsidP="001434B3"/>
    <w:p w14:paraId="6D457D5F" w14:textId="77777777" w:rsidR="00D336BE" w:rsidRPr="00AF05CB" w:rsidRDefault="00D336BE" w:rsidP="001434B3"/>
    <w:p w14:paraId="1DE7A125" w14:textId="77777777" w:rsidR="00D336BE" w:rsidRPr="00AF05CB" w:rsidRDefault="00D336BE" w:rsidP="001434B3"/>
    <w:p w14:paraId="5A1DD731" w14:textId="77777777" w:rsidR="00D336BE" w:rsidRPr="00AF05CB" w:rsidRDefault="00D336BE" w:rsidP="001434B3"/>
    <w:p w14:paraId="45D548F8" w14:textId="77777777" w:rsidR="00D336BE" w:rsidRPr="00AF05CB" w:rsidRDefault="00D336BE" w:rsidP="001434B3"/>
    <w:p w14:paraId="225D2797" w14:textId="77777777" w:rsidR="00D336BE" w:rsidRPr="00AF05CB" w:rsidRDefault="00D336BE" w:rsidP="001434B3"/>
    <w:p w14:paraId="6AC488FF" w14:textId="77777777" w:rsidR="00D336BE" w:rsidRPr="00AF05CB" w:rsidRDefault="00D336BE" w:rsidP="001434B3"/>
    <w:p w14:paraId="10C880DF" w14:textId="77777777" w:rsidR="00D336BE" w:rsidRPr="00AF05CB" w:rsidRDefault="00D336BE" w:rsidP="001434B3"/>
    <w:p w14:paraId="7704A394" w14:textId="77777777" w:rsidR="00D336BE" w:rsidRPr="00AF05CB" w:rsidRDefault="00D336BE" w:rsidP="001434B3"/>
    <w:p w14:paraId="08046A4B" w14:textId="77777777" w:rsidR="00D336BE" w:rsidRPr="00AF05CB" w:rsidRDefault="00D336BE" w:rsidP="001434B3"/>
    <w:p w14:paraId="2C6E66BC" w14:textId="77777777" w:rsidR="00D336BE" w:rsidRPr="00AF05CB" w:rsidRDefault="00D336BE" w:rsidP="001434B3"/>
    <w:p w14:paraId="22680993" w14:textId="77777777" w:rsidR="00D336BE" w:rsidRPr="00AF05CB" w:rsidRDefault="00D336BE" w:rsidP="001434B3"/>
    <w:sectPr w:rsidR="00D336BE" w:rsidRPr="00AF05CB" w:rsidSect="00D336BE">
      <w:headerReference w:type="default" r:id="rId12"/>
      <w:pgSz w:w="11900" w:h="16840" w:code="9"/>
      <w:pgMar w:top="1418" w:right="1134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16C50" w14:textId="77777777" w:rsidR="00AA7577" w:rsidRDefault="00AA7577" w:rsidP="00521D63">
      <w:r>
        <w:separator/>
      </w:r>
    </w:p>
  </w:endnote>
  <w:endnote w:type="continuationSeparator" w:id="0">
    <w:p w14:paraId="6BB73E0B" w14:textId="77777777" w:rsidR="00AA7577" w:rsidRDefault="00AA7577" w:rsidP="00521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 New Roman (Leipäteksti, m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886D" w14:textId="77777777" w:rsidR="00F44379" w:rsidRDefault="003262E0">
    <w:pPr>
      <w:pStyle w:val="Alatunnis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235ED1C" wp14:editId="09D5FD4D">
          <wp:simplePos x="0" y="0"/>
          <wp:positionH relativeFrom="margin">
            <wp:posOffset>6078071</wp:posOffset>
          </wp:positionH>
          <wp:positionV relativeFrom="margin">
            <wp:align>bottom</wp:align>
          </wp:positionV>
          <wp:extent cx="140400" cy="2437200"/>
          <wp:effectExtent l="0" t="0" r="0" b="1270"/>
          <wp:wrapNone/>
          <wp:docPr id="2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400" cy="243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3CB48" w14:textId="77777777" w:rsidR="00AA7577" w:rsidRDefault="00AA7577" w:rsidP="00521D63">
      <w:r>
        <w:separator/>
      </w:r>
    </w:p>
  </w:footnote>
  <w:footnote w:type="continuationSeparator" w:id="0">
    <w:p w14:paraId="770244F7" w14:textId="77777777" w:rsidR="00AA7577" w:rsidRDefault="00AA7577" w:rsidP="00521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652BC" w14:textId="77777777" w:rsidR="00B905FA" w:rsidRDefault="00B905FA">
    <w:pPr>
      <w:pStyle w:val="Yltunniste"/>
      <w:jc w:val="right"/>
    </w:pPr>
  </w:p>
  <w:p w14:paraId="26F0C054" w14:textId="77777777" w:rsidR="00B905FA" w:rsidRDefault="00B905FA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8D28" w14:textId="7F2E0C45" w:rsidR="00B905FA" w:rsidRDefault="003D7B15">
    <w:pPr>
      <w:pStyle w:val="Yltunniste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36D2DDD" wp14:editId="59F00C73">
          <wp:simplePos x="0" y="0"/>
          <wp:positionH relativeFrom="column">
            <wp:posOffset>-626607</wp:posOffset>
          </wp:positionH>
          <wp:positionV relativeFrom="paragraph">
            <wp:posOffset>-423932</wp:posOffset>
          </wp:positionV>
          <wp:extent cx="7434470" cy="10516472"/>
          <wp:effectExtent l="0" t="0" r="0" b="0"/>
          <wp:wrapNone/>
          <wp:docPr id="3" name="Kuv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va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34470" cy="105164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3407EE" w14:textId="6907F6CB" w:rsidR="00B905FA" w:rsidRDefault="00B905FA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8920474"/>
      <w:docPartObj>
        <w:docPartGallery w:val="Page Numbers (Top of Page)"/>
        <w:docPartUnique/>
      </w:docPartObj>
    </w:sdtPr>
    <w:sdtEndPr/>
    <w:sdtContent>
      <w:p w14:paraId="6C09B5C3" w14:textId="77777777" w:rsidR="00D336BE" w:rsidRDefault="00D336BE">
        <w:pPr>
          <w:pStyle w:val="Yltunniste"/>
          <w:jc w:val="right"/>
        </w:pPr>
        <w:r w:rsidRPr="00D336BE">
          <w:rPr>
            <w:rFonts w:cstheme="minorHAnsi"/>
            <w:szCs w:val="20"/>
          </w:rPr>
          <w:fldChar w:fldCharType="begin"/>
        </w:r>
        <w:r w:rsidRPr="00D336BE">
          <w:rPr>
            <w:rFonts w:cstheme="minorHAnsi"/>
            <w:szCs w:val="20"/>
          </w:rPr>
          <w:instrText>PAGE   \* MERGEFORMAT</w:instrText>
        </w:r>
        <w:r w:rsidRPr="00D336BE">
          <w:rPr>
            <w:rFonts w:cstheme="minorHAnsi"/>
            <w:szCs w:val="20"/>
          </w:rPr>
          <w:fldChar w:fldCharType="separate"/>
        </w:r>
        <w:r w:rsidRPr="00D336BE">
          <w:rPr>
            <w:rFonts w:cstheme="minorHAnsi"/>
            <w:szCs w:val="20"/>
          </w:rPr>
          <w:t>2</w:t>
        </w:r>
        <w:r w:rsidRPr="00D336BE">
          <w:rPr>
            <w:rFonts w:cstheme="minorHAnsi"/>
            <w:szCs w:val="20"/>
          </w:rPr>
          <w:fldChar w:fldCharType="end"/>
        </w:r>
      </w:p>
    </w:sdtContent>
  </w:sdt>
  <w:p w14:paraId="4B8EDFBE" w14:textId="77777777" w:rsidR="00B905FA" w:rsidRDefault="00B905FA">
    <w:pPr>
      <w:pStyle w:val="Yltunnis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6683548"/>
      <w:docPartObj>
        <w:docPartGallery w:val="Page Numbers (Top of Page)"/>
        <w:docPartUnique/>
      </w:docPartObj>
    </w:sdtPr>
    <w:sdtEndPr/>
    <w:sdtContent>
      <w:p w14:paraId="4A5ACEE3" w14:textId="77777777" w:rsidR="00D336BE" w:rsidRDefault="00D336BE">
        <w:pPr>
          <w:pStyle w:val="Yltunnis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BFBEA6" w14:textId="77777777" w:rsidR="00B905FA" w:rsidRPr="00D336BE" w:rsidRDefault="00B905FA" w:rsidP="00D336BE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4A3"/>
    <w:multiLevelType w:val="multilevel"/>
    <w:tmpl w:val="EBC6D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130EF"/>
    <w:multiLevelType w:val="hybridMultilevel"/>
    <w:tmpl w:val="D9C288A2"/>
    <w:lvl w:ilvl="0" w:tplc="040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" w15:restartNumberingAfterBreak="0">
    <w:nsid w:val="10391DBC"/>
    <w:multiLevelType w:val="hybridMultilevel"/>
    <w:tmpl w:val="BC98BE7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43BD6"/>
    <w:multiLevelType w:val="hybridMultilevel"/>
    <w:tmpl w:val="581A572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F138B"/>
    <w:multiLevelType w:val="multilevel"/>
    <w:tmpl w:val="E06E8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405044"/>
    <w:multiLevelType w:val="hybridMultilevel"/>
    <w:tmpl w:val="CAB624C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8479A"/>
    <w:multiLevelType w:val="hybridMultilevel"/>
    <w:tmpl w:val="2ECCD3A0"/>
    <w:lvl w:ilvl="0" w:tplc="2C3A23C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71598"/>
    <w:multiLevelType w:val="multilevel"/>
    <w:tmpl w:val="467EB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97185A"/>
    <w:multiLevelType w:val="multilevel"/>
    <w:tmpl w:val="F21CE3EC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B3D6F04"/>
    <w:multiLevelType w:val="hybridMultilevel"/>
    <w:tmpl w:val="8690AD7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279E4"/>
    <w:multiLevelType w:val="hybridMultilevel"/>
    <w:tmpl w:val="FC5AC4D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A615A"/>
    <w:multiLevelType w:val="hybridMultilevel"/>
    <w:tmpl w:val="EEC2437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854DFE"/>
    <w:multiLevelType w:val="hybridMultilevel"/>
    <w:tmpl w:val="8F5E8C5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000F41"/>
    <w:multiLevelType w:val="hybridMultilevel"/>
    <w:tmpl w:val="BA70FA9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C50F7D"/>
    <w:multiLevelType w:val="hybridMultilevel"/>
    <w:tmpl w:val="CE0C511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5631B4"/>
    <w:multiLevelType w:val="hybridMultilevel"/>
    <w:tmpl w:val="F90616A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47B3E"/>
    <w:multiLevelType w:val="multilevel"/>
    <w:tmpl w:val="925C5B52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78C12C3"/>
    <w:multiLevelType w:val="multilevel"/>
    <w:tmpl w:val="8234AD5C"/>
    <w:lvl w:ilvl="0">
      <w:start w:val="1"/>
      <w:numFmt w:val="decimal"/>
      <w:pStyle w:val="Otsikko1"/>
      <w:lvlText w:val="%1"/>
      <w:lvlJc w:val="left"/>
      <w:pPr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ind w:left="7663" w:hanging="576"/>
      </w:pPr>
    </w:lvl>
    <w:lvl w:ilvl="2">
      <w:start w:val="1"/>
      <w:numFmt w:val="decimal"/>
      <w:pStyle w:val="Otsikko3"/>
      <w:lvlText w:val="%1.%2.%3"/>
      <w:lvlJc w:val="left"/>
      <w:pPr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C081B52"/>
    <w:multiLevelType w:val="hybridMultilevel"/>
    <w:tmpl w:val="89B2F9D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6F167D"/>
    <w:multiLevelType w:val="hybridMultilevel"/>
    <w:tmpl w:val="D6EEEE7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E132E"/>
    <w:multiLevelType w:val="hybridMultilevel"/>
    <w:tmpl w:val="16B22E1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3E5CE2"/>
    <w:multiLevelType w:val="hybridMultilevel"/>
    <w:tmpl w:val="08A4D8A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CB57AB"/>
    <w:multiLevelType w:val="multilevel"/>
    <w:tmpl w:val="107A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320793"/>
    <w:multiLevelType w:val="hybridMultilevel"/>
    <w:tmpl w:val="74EC200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1049DF"/>
    <w:multiLevelType w:val="hybridMultilevel"/>
    <w:tmpl w:val="4A4CA86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C84309"/>
    <w:multiLevelType w:val="hybridMultilevel"/>
    <w:tmpl w:val="EB105AB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F1F4A"/>
    <w:multiLevelType w:val="hybridMultilevel"/>
    <w:tmpl w:val="48122ED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CB1BA5"/>
    <w:multiLevelType w:val="hybridMultilevel"/>
    <w:tmpl w:val="73F649D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23"/>
  </w:num>
  <w:num w:numId="4">
    <w:abstractNumId w:val="3"/>
  </w:num>
  <w:num w:numId="5">
    <w:abstractNumId w:val="17"/>
  </w:num>
  <w:num w:numId="6">
    <w:abstractNumId w:val="3"/>
  </w:num>
  <w:num w:numId="7">
    <w:abstractNumId w:val="4"/>
  </w:num>
  <w:num w:numId="8">
    <w:abstractNumId w:val="13"/>
  </w:num>
  <w:num w:numId="9">
    <w:abstractNumId w:val="6"/>
  </w:num>
  <w:num w:numId="10">
    <w:abstractNumId w:val="15"/>
  </w:num>
  <w:num w:numId="11">
    <w:abstractNumId w:val="20"/>
  </w:num>
  <w:num w:numId="12">
    <w:abstractNumId w:val="10"/>
  </w:num>
  <w:num w:numId="13">
    <w:abstractNumId w:val="27"/>
  </w:num>
  <w:num w:numId="14">
    <w:abstractNumId w:val="1"/>
  </w:num>
  <w:num w:numId="15">
    <w:abstractNumId w:val="11"/>
  </w:num>
  <w:num w:numId="16">
    <w:abstractNumId w:val="9"/>
  </w:num>
  <w:num w:numId="17">
    <w:abstractNumId w:val="22"/>
  </w:num>
  <w:num w:numId="18">
    <w:abstractNumId w:val="7"/>
  </w:num>
  <w:num w:numId="19">
    <w:abstractNumId w:val="2"/>
  </w:num>
  <w:num w:numId="20">
    <w:abstractNumId w:val="12"/>
  </w:num>
  <w:num w:numId="21">
    <w:abstractNumId w:val="24"/>
  </w:num>
  <w:num w:numId="22">
    <w:abstractNumId w:val="26"/>
  </w:num>
  <w:num w:numId="23">
    <w:abstractNumId w:val="19"/>
  </w:num>
  <w:num w:numId="24">
    <w:abstractNumId w:val="14"/>
  </w:num>
  <w:num w:numId="25">
    <w:abstractNumId w:val="0"/>
  </w:num>
  <w:num w:numId="26">
    <w:abstractNumId w:val="21"/>
  </w:num>
  <w:num w:numId="27">
    <w:abstractNumId w:val="5"/>
  </w:num>
  <w:num w:numId="28">
    <w:abstractNumId w:val="18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6C8"/>
    <w:rsid w:val="000222AB"/>
    <w:rsid w:val="000333E5"/>
    <w:rsid w:val="000506DB"/>
    <w:rsid w:val="0008320A"/>
    <w:rsid w:val="0009046C"/>
    <w:rsid w:val="000A352C"/>
    <w:rsid w:val="000B414D"/>
    <w:rsid w:val="000C3A1C"/>
    <w:rsid w:val="000C4E62"/>
    <w:rsid w:val="000D2D93"/>
    <w:rsid w:val="000D7E13"/>
    <w:rsid w:val="000E4BF5"/>
    <w:rsid w:val="000F2DAB"/>
    <w:rsid w:val="0010037E"/>
    <w:rsid w:val="001074B0"/>
    <w:rsid w:val="00120CD7"/>
    <w:rsid w:val="00124A43"/>
    <w:rsid w:val="00135D2F"/>
    <w:rsid w:val="00137FFD"/>
    <w:rsid w:val="00142CA4"/>
    <w:rsid w:val="001434B3"/>
    <w:rsid w:val="0017711B"/>
    <w:rsid w:val="00177BB1"/>
    <w:rsid w:val="001801A6"/>
    <w:rsid w:val="001C2DCE"/>
    <w:rsid w:val="001E5DC1"/>
    <w:rsid w:val="00207C2C"/>
    <w:rsid w:val="00212D4A"/>
    <w:rsid w:val="00214B80"/>
    <w:rsid w:val="00220BCD"/>
    <w:rsid w:val="0022165A"/>
    <w:rsid w:val="002221AE"/>
    <w:rsid w:val="0024394F"/>
    <w:rsid w:val="002622D4"/>
    <w:rsid w:val="00272B4E"/>
    <w:rsid w:val="0027462F"/>
    <w:rsid w:val="0027500B"/>
    <w:rsid w:val="00281856"/>
    <w:rsid w:val="00294971"/>
    <w:rsid w:val="002C6AED"/>
    <w:rsid w:val="002D2D69"/>
    <w:rsid w:val="002D35A9"/>
    <w:rsid w:val="002D35D8"/>
    <w:rsid w:val="002F27E1"/>
    <w:rsid w:val="003103D6"/>
    <w:rsid w:val="003262E0"/>
    <w:rsid w:val="0033370C"/>
    <w:rsid w:val="00336521"/>
    <w:rsid w:val="00367586"/>
    <w:rsid w:val="0038104C"/>
    <w:rsid w:val="003D7B15"/>
    <w:rsid w:val="003E0297"/>
    <w:rsid w:val="00416EFD"/>
    <w:rsid w:val="00416F3D"/>
    <w:rsid w:val="0042424E"/>
    <w:rsid w:val="0043006F"/>
    <w:rsid w:val="004356AE"/>
    <w:rsid w:val="0044756F"/>
    <w:rsid w:val="00465F99"/>
    <w:rsid w:val="00472896"/>
    <w:rsid w:val="00490310"/>
    <w:rsid w:val="00494A5F"/>
    <w:rsid w:val="004A550C"/>
    <w:rsid w:val="004B1311"/>
    <w:rsid w:val="004B66E2"/>
    <w:rsid w:val="004E3AFE"/>
    <w:rsid w:val="00505929"/>
    <w:rsid w:val="00521D63"/>
    <w:rsid w:val="0054310D"/>
    <w:rsid w:val="005518FD"/>
    <w:rsid w:val="00553EA9"/>
    <w:rsid w:val="00573484"/>
    <w:rsid w:val="00593ABC"/>
    <w:rsid w:val="005A2B4C"/>
    <w:rsid w:val="005A63B8"/>
    <w:rsid w:val="005F6A1B"/>
    <w:rsid w:val="00604F45"/>
    <w:rsid w:val="00622CB7"/>
    <w:rsid w:val="006467A9"/>
    <w:rsid w:val="00657462"/>
    <w:rsid w:val="006618F9"/>
    <w:rsid w:val="0066342A"/>
    <w:rsid w:val="0067134F"/>
    <w:rsid w:val="0068749E"/>
    <w:rsid w:val="00695E86"/>
    <w:rsid w:val="006F7118"/>
    <w:rsid w:val="007817A2"/>
    <w:rsid w:val="00797368"/>
    <w:rsid w:val="007B2EF1"/>
    <w:rsid w:val="007C0507"/>
    <w:rsid w:val="007C633C"/>
    <w:rsid w:val="007C7ECB"/>
    <w:rsid w:val="007D5F7A"/>
    <w:rsid w:val="007E01E1"/>
    <w:rsid w:val="007E0AC2"/>
    <w:rsid w:val="007F5244"/>
    <w:rsid w:val="0081380E"/>
    <w:rsid w:val="00814969"/>
    <w:rsid w:val="00821876"/>
    <w:rsid w:val="00827055"/>
    <w:rsid w:val="00835877"/>
    <w:rsid w:val="008472AA"/>
    <w:rsid w:val="00847DBD"/>
    <w:rsid w:val="008637CF"/>
    <w:rsid w:val="0087053D"/>
    <w:rsid w:val="008826EE"/>
    <w:rsid w:val="00884A07"/>
    <w:rsid w:val="008A77A4"/>
    <w:rsid w:val="008F7414"/>
    <w:rsid w:val="0090057D"/>
    <w:rsid w:val="0090222F"/>
    <w:rsid w:val="00921A41"/>
    <w:rsid w:val="00934DAE"/>
    <w:rsid w:val="00940062"/>
    <w:rsid w:val="009472D9"/>
    <w:rsid w:val="0099243B"/>
    <w:rsid w:val="009968D3"/>
    <w:rsid w:val="009A5406"/>
    <w:rsid w:val="009A57ED"/>
    <w:rsid w:val="009A7589"/>
    <w:rsid w:val="009C1747"/>
    <w:rsid w:val="009C5BB9"/>
    <w:rsid w:val="009C6F44"/>
    <w:rsid w:val="009C75BB"/>
    <w:rsid w:val="009E6FDF"/>
    <w:rsid w:val="00A1297C"/>
    <w:rsid w:val="00A17F9C"/>
    <w:rsid w:val="00A25C20"/>
    <w:rsid w:val="00A64CB3"/>
    <w:rsid w:val="00A67697"/>
    <w:rsid w:val="00A7245D"/>
    <w:rsid w:val="00A83B51"/>
    <w:rsid w:val="00AA379A"/>
    <w:rsid w:val="00AA55DC"/>
    <w:rsid w:val="00AA7577"/>
    <w:rsid w:val="00AB5237"/>
    <w:rsid w:val="00AC26C8"/>
    <w:rsid w:val="00AC344E"/>
    <w:rsid w:val="00AE3E07"/>
    <w:rsid w:val="00AF05CB"/>
    <w:rsid w:val="00AF3582"/>
    <w:rsid w:val="00B039BB"/>
    <w:rsid w:val="00B203C7"/>
    <w:rsid w:val="00B21A23"/>
    <w:rsid w:val="00B254D7"/>
    <w:rsid w:val="00B31BAE"/>
    <w:rsid w:val="00B52F91"/>
    <w:rsid w:val="00B63A15"/>
    <w:rsid w:val="00B75DDD"/>
    <w:rsid w:val="00B905FA"/>
    <w:rsid w:val="00BB081E"/>
    <w:rsid w:val="00BB27ED"/>
    <w:rsid w:val="00BC79FA"/>
    <w:rsid w:val="00C21592"/>
    <w:rsid w:val="00C22325"/>
    <w:rsid w:val="00C27A0A"/>
    <w:rsid w:val="00C32D5F"/>
    <w:rsid w:val="00C406F6"/>
    <w:rsid w:val="00C505EE"/>
    <w:rsid w:val="00C51DB2"/>
    <w:rsid w:val="00C93F2F"/>
    <w:rsid w:val="00C9571D"/>
    <w:rsid w:val="00CA6827"/>
    <w:rsid w:val="00CA720A"/>
    <w:rsid w:val="00CD4B63"/>
    <w:rsid w:val="00CF702F"/>
    <w:rsid w:val="00D1116D"/>
    <w:rsid w:val="00D122F7"/>
    <w:rsid w:val="00D23969"/>
    <w:rsid w:val="00D336BE"/>
    <w:rsid w:val="00D532FB"/>
    <w:rsid w:val="00D5410A"/>
    <w:rsid w:val="00D615DD"/>
    <w:rsid w:val="00D76ED1"/>
    <w:rsid w:val="00DB025E"/>
    <w:rsid w:val="00DB7E42"/>
    <w:rsid w:val="00DE6B26"/>
    <w:rsid w:val="00E021CF"/>
    <w:rsid w:val="00E066CA"/>
    <w:rsid w:val="00E07790"/>
    <w:rsid w:val="00E1122F"/>
    <w:rsid w:val="00E218F9"/>
    <w:rsid w:val="00E41C40"/>
    <w:rsid w:val="00E546A3"/>
    <w:rsid w:val="00E634FB"/>
    <w:rsid w:val="00EA3327"/>
    <w:rsid w:val="00EA76C1"/>
    <w:rsid w:val="00EB3E3A"/>
    <w:rsid w:val="00ED6002"/>
    <w:rsid w:val="00EE2CE4"/>
    <w:rsid w:val="00EF6CD6"/>
    <w:rsid w:val="00F1354A"/>
    <w:rsid w:val="00F17572"/>
    <w:rsid w:val="00F44379"/>
    <w:rsid w:val="00F7187D"/>
    <w:rsid w:val="00F71A69"/>
    <w:rsid w:val="00F8648F"/>
    <w:rsid w:val="00F96F04"/>
    <w:rsid w:val="00FA0E60"/>
    <w:rsid w:val="00FA11A4"/>
    <w:rsid w:val="00FA59E2"/>
    <w:rsid w:val="00FB6818"/>
    <w:rsid w:val="00FE080F"/>
    <w:rsid w:val="00FE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1F1B974"/>
  <w14:defaultImageDpi w14:val="300"/>
  <w15:docId w15:val="{285D595A-4610-47BE-8D2D-A6731945B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E3E07"/>
    <w:pPr>
      <w:spacing w:after="180" w:line="360" w:lineRule="auto"/>
      <w:jc w:val="both"/>
    </w:pPr>
    <w:rPr>
      <w:rFonts w:ascii="Times New Roman" w:hAnsi="Times New Roman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D5410A"/>
    <w:pPr>
      <w:keepNext/>
      <w:keepLines/>
      <w:pageBreakBefore/>
      <w:numPr>
        <w:numId w:val="5"/>
      </w:numPr>
      <w:jc w:val="left"/>
      <w:outlineLvl w:val="0"/>
    </w:pPr>
    <w:rPr>
      <w:rFonts w:asciiTheme="majorHAnsi" w:eastAsiaTheme="majorEastAsia" w:hAnsiTheme="majorHAnsi" w:cstheme="majorHAnsi"/>
      <w:b/>
      <w:caps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B039BB"/>
    <w:pPr>
      <w:keepNext/>
      <w:keepLines/>
      <w:numPr>
        <w:ilvl w:val="1"/>
        <w:numId w:val="5"/>
      </w:numPr>
      <w:spacing w:before="360"/>
      <w:ind w:left="576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rsid w:val="00B039BB"/>
    <w:pPr>
      <w:keepNext/>
      <w:keepLines/>
      <w:numPr>
        <w:ilvl w:val="2"/>
        <w:numId w:val="5"/>
      </w:numPr>
      <w:spacing w:before="240"/>
      <w:outlineLvl w:val="2"/>
    </w:pPr>
    <w:rPr>
      <w:rFonts w:asciiTheme="majorHAnsi" w:eastAsiaTheme="majorEastAsia" w:hAnsiTheme="majorHAnsi" w:cstheme="majorBidi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rsid w:val="0066342A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6342A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6342A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6342A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6342A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6342A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D336BE"/>
    <w:pPr>
      <w:tabs>
        <w:tab w:val="center" w:pos="4819"/>
        <w:tab w:val="right" w:pos="9638"/>
      </w:tabs>
    </w:pPr>
    <w:rPr>
      <w:rFonts w:asciiTheme="minorHAnsi" w:hAnsiTheme="minorHAnsi"/>
      <w:sz w:val="20"/>
    </w:rPr>
  </w:style>
  <w:style w:type="character" w:customStyle="1" w:styleId="YltunnisteChar">
    <w:name w:val="Ylätunniste Char"/>
    <w:basedOn w:val="Kappaleenoletusfontti"/>
    <w:link w:val="Yltunniste"/>
    <w:uiPriority w:val="99"/>
    <w:rsid w:val="00D336BE"/>
    <w:rPr>
      <w:sz w:val="20"/>
    </w:rPr>
  </w:style>
  <w:style w:type="paragraph" w:styleId="Alatunniste">
    <w:name w:val="footer"/>
    <w:basedOn w:val="Normaali"/>
    <w:link w:val="AlatunnisteChar"/>
    <w:uiPriority w:val="99"/>
    <w:unhideWhenUsed/>
    <w:rsid w:val="00521D63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521D63"/>
  </w:style>
  <w:style w:type="paragraph" w:styleId="Seliteteksti">
    <w:name w:val="Balloon Text"/>
    <w:basedOn w:val="Normaali"/>
    <w:link w:val="SelitetekstiChar"/>
    <w:uiPriority w:val="99"/>
    <w:semiHidden/>
    <w:unhideWhenUsed/>
    <w:rsid w:val="00521D63"/>
    <w:rPr>
      <w:rFonts w:ascii="Lucida Grande" w:hAnsi="Lucida Grande" w:cs="Lucida Grande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521D63"/>
    <w:rPr>
      <w:rFonts w:ascii="Lucida Grande" w:hAnsi="Lucida Grande" w:cs="Lucida Grande"/>
      <w:sz w:val="18"/>
      <w:szCs w:val="18"/>
    </w:rPr>
  </w:style>
  <w:style w:type="character" w:styleId="Hyperlinkki">
    <w:name w:val="Hyperlink"/>
    <w:basedOn w:val="Kappaleenoletusfontti"/>
    <w:uiPriority w:val="99"/>
    <w:unhideWhenUsed/>
    <w:rsid w:val="00D615DD"/>
    <w:rPr>
      <w:noProof/>
      <w:color w:val="FFB549" w:themeColor="hyperlink"/>
      <w:u w:val="single"/>
      <w:bdr w:val="none" w:sz="0" w:space="0" w:color="auto"/>
    </w:rPr>
  </w:style>
  <w:style w:type="character" w:customStyle="1" w:styleId="Otsikko1Char">
    <w:name w:val="Otsikko 1 Char"/>
    <w:basedOn w:val="Kappaleenoletusfontti"/>
    <w:link w:val="Otsikko1"/>
    <w:uiPriority w:val="9"/>
    <w:rsid w:val="00D5410A"/>
    <w:rPr>
      <w:rFonts w:asciiTheme="majorHAnsi" w:eastAsiaTheme="majorEastAsia" w:hAnsiTheme="majorHAnsi" w:cstheme="majorHAnsi"/>
      <w:b/>
      <w:caps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B039BB"/>
    <w:rPr>
      <w:rFonts w:asciiTheme="majorHAnsi" w:eastAsiaTheme="majorEastAsia" w:hAnsiTheme="majorHAnsi" w:cstheme="majorBidi"/>
      <w:b/>
      <w:szCs w:val="26"/>
    </w:rPr>
  </w:style>
  <w:style w:type="paragraph" w:styleId="Luettelokappale">
    <w:name w:val="List Paragraph"/>
    <w:basedOn w:val="Normaali"/>
    <w:uiPriority w:val="34"/>
    <w:qFormat/>
    <w:rsid w:val="00AE3E07"/>
    <w:pPr>
      <w:spacing w:after="0"/>
      <w:ind w:left="720"/>
      <w:contextualSpacing/>
    </w:pPr>
  </w:style>
  <w:style w:type="paragraph" w:styleId="Sisllysluettelonotsikko">
    <w:name w:val="TOC Heading"/>
    <w:basedOn w:val="Otsikko1"/>
    <w:next w:val="Normaali"/>
    <w:uiPriority w:val="39"/>
    <w:unhideWhenUsed/>
    <w:qFormat/>
    <w:rsid w:val="00120CD7"/>
    <w:pPr>
      <w:numPr>
        <w:numId w:val="0"/>
      </w:numPr>
      <w:outlineLvl w:val="9"/>
    </w:pPr>
  </w:style>
  <w:style w:type="paragraph" w:styleId="Sisluet1">
    <w:name w:val="toc 1"/>
    <w:aliases w:val="SISLUET 1"/>
    <w:basedOn w:val="Normaali"/>
    <w:next w:val="Normaali"/>
    <w:autoRedefine/>
    <w:uiPriority w:val="39"/>
    <w:unhideWhenUsed/>
    <w:rsid w:val="00622CB7"/>
    <w:pPr>
      <w:tabs>
        <w:tab w:val="left" w:pos="480"/>
        <w:tab w:val="right" w:leader="dot" w:pos="9055"/>
      </w:tabs>
      <w:spacing w:after="0"/>
    </w:pPr>
    <w:rPr>
      <w:rFonts w:cs="Times New Roman (Leipäteksti, m"/>
      <w:caps/>
    </w:rPr>
  </w:style>
  <w:style w:type="paragraph" w:styleId="Sisluet2">
    <w:name w:val="toc 2"/>
    <w:basedOn w:val="Normaali"/>
    <w:next w:val="Normaali"/>
    <w:autoRedefine/>
    <w:uiPriority w:val="39"/>
    <w:unhideWhenUsed/>
    <w:rsid w:val="000C4E62"/>
    <w:pPr>
      <w:tabs>
        <w:tab w:val="left" w:pos="880"/>
        <w:tab w:val="right" w:leader="dot" w:pos="9055"/>
      </w:tabs>
      <w:ind w:left="510"/>
    </w:pPr>
  </w:style>
  <w:style w:type="table" w:styleId="TaulukkoRuudukko">
    <w:name w:val="Table Grid"/>
    <w:basedOn w:val="Normaalitaulukko"/>
    <w:uiPriority w:val="59"/>
    <w:rsid w:val="00B21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ivistem">
    <w:name w:val="Tiivistemä"/>
    <w:basedOn w:val="Normaali"/>
    <w:link w:val="TiivistemChar"/>
    <w:qFormat/>
    <w:rsid w:val="00AE3E07"/>
    <w:pPr>
      <w:framePr w:wrap="notBeside" w:vAnchor="text" w:hAnchor="text" w:y="1"/>
      <w:spacing w:after="0" w:line="240" w:lineRule="auto"/>
    </w:pPr>
    <w:rPr>
      <w:noProof/>
    </w:rPr>
  </w:style>
  <w:style w:type="paragraph" w:customStyle="1" w:styleId="Tiivistelmotsikko">
    <w:name w:val="Tiivistelmäotsikko"/>
    <w:basedOn w:val="Normaali"/>
    <w:link w:val="TiivistelmotsikkoChar"/>
    <w:qFormat/>
    <w:rsid w:val="00D615DD"/>
    <w:rPr>
      <w:rFonts w:asciiTheme="majorHAnsi" w:hAnsiTheme="majorHAnsi"/>
      <w:b/>
      <w:noProof/>
      <w:sz w:val="32"/>
    </w:rPr>
  </w:style>
  <w:style w:type="character" w:customStyle="1" w:styleId="TiivistemChar">
    <w:name w:val="Tiivistemä Char"/>
    <w:basedOn w:val="Kappaleenoletusfontti"/>
    <w:link w:val="Tiivistem"/>
    <w:rsid w:val="00AE3E07"/>
    <w:rPr>
      <w:rFonts w:ascii="Times New Roman" w:hAnsi="Times New Roman"/>
      <w:noProof/>
    </w:rPr>
  </w:style>
  <w:style w:type="paragraph" w:styleId="Lainaus">
    <w:name w:val="Quote"/>
    <w:aliases w:val="Suora lainaus"/>
    <w:basedOn w:val="Normaali"/>
    <w:next w:val="Normaali"/>
    <w:link w:val="LainausChar"/>
    <w:uiPriority w:val="29"/>
    <w:qFormat/>
    <w:rsid w:val="00C22325"/>
    <w:pPr>
      <w:spacing w:line="240" w:lineRule="auto"/>
      <w:ind w:left="1134"/>
    </w:pPr>
    <w:rPr>
      <w:iCs/>
    </w:rPr>
  </w:style>
  <w:style w:type="character" w:customStyle="1" w:styleId="TiivistelmotsikkoChar">
    <w:name w:val="Tiivistelmäotsikko Char"/>
    <w:basedOn w:val="Kappaleenoletusfontti"/>
    <w:link w:val="Tiivistelmotsikko"/>
    <w:rsid w:val="00D615DD"/>
    <w:rPr>
      <w:rFonts w:asciiTheme="majorHAnsi" w:hAnsiTheme="majorHAnsi"/>
      <w:b/>
      <w:noProof/>
      <w:sz w:val="32"/>
    </w:rPr>
  </w:style>
  <w:style w:type="character" w:customStyle="1" w:styleId="LainausChar">
    <w:name w:val="Lainaus Char"/>
    <w:aliases w:val="Suora lainaus Char"/>
    <w:basedOn w:val="Kappaleenoletusfontti"/>
    <w:link w:val="Lainaus"/>
    <w:uiPriority w:val="29"/>
    <w:rsid w:val="00C22325"/>
    <w:rPr>
      <w:rFonts w:ascii="Arial" w:hAnsi="Arial"/>
      <w:iCs/>
    </w:rPr>
  </w:style>
  <w:style w:type="paragraph" w:customStyle="1" w:styleId="xmsolistparagraph">
    <w:name w:val="x_msolistparagraph"/>
    <w:basedOn w:val="Normaali"/>
    <w:rsid w:val="00BB27ED"/>
    <w:pPr>
      <w:spacing w:before="100" w:beforeAutospacing="1" w:after="100" w:afterAutospacing="1" w:line="240" w:lineRule="auto"/>
      <w:jc w:val="left"/>
    </w:pPr>
    <w:rPr>
      <w:rFonts w:ascii="Times" w:hAnsi="Times"/>
      <w:sz w:val="20"/>
      <w:szCs w:val="20"/>
    </w:rPr>
  </w:style>
  <w:style w:type="paragraph" w:styleId="Otsikko">
    <w:name w:val="Title"/>
    <w:aliases w:val="Kansiotsikko"/>
    <w:basedOn w:val="Normaali"/>
    <w:next w:val="Normaali"/>
    <w:link w:val="OtsikkoChar"/>
    <w:uiPriority w:val="10"/>
    <w:qFormat/>
    <w:rsid w:val="004B1311"/>
    <w:pPr>
      <w:spacing w:after="0" w:line="240" w:lineRule="auto"/>
      <w:contextualSpacing/>
      <w:jc w:val="center"/>
    </w:pPr>
    <w:rPr>
      <w:rFonts w:ascii="Tahoma" w:eastAsiaTheme="majorEastAsia" w:hAnsi="Tahoma" w:cstheme="majorBidi"/>
      <w:b/>
      <w:spacing w:val="-10"/>
      <w:kern w:val="28"/>
      <w:sz w:val="36"/>
      <w:szCs w:val="56"/>
    </w:rPr>
  </w:style>
  <w:style w:type="paragraph" w:customStyle="1" w:styleId="Lhteet">
    <w:name w:val="Lähteet"/>
    <w:basedOn w:val="Normaali"/>
    <w:link w:val="LhteetChar"/>
    <w:qFormat/>
    <w:rsid w:val="00821876"/>
    <w:pPr>
      <w:spacing w:line="240" w:lineRule="auto"/>
      <w:ind w:left="284" w:hanging="284"/>
    </w:pPr>
  </w:style>
  <w:style w:type="character" w:customStyle="1" w:styleId="LhteetChar">
    <w:name w:val="Lähteet Char"/>
    <w:basedOn w:val="Kappaleenoletusfontti"/>
    <w:link w:val="Lhteet"/>
    <w:rsid w:val="00821876"/>
    <w:rPr>
      <w:rFonts w:ascii="Times New Roman" w:hAnsi="Times New Roman"/>
    </w:rPr>
  </w:style>
  <w:style w:type="character" w:customStyle="1" w:styleId="Otsikko3Char">
    <w:name w:val="Otsikko 3 Char"/>
    <w:basedOn w:val="Kappaleenoletusfontti"/>
    <w:link w:val="Otsikko3"/>
    <w:uiPriority w:val="9"/>
    <w:rsid w:val="00B039BB"/>
    <w:rPr>
      <w:rFonts w:asciiTheme="majorHAnsi" w:eastAsiaTheme="majorEastAsia" w:hAnsiTheme="majorHAnsi" w:cstheme="majorBidi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6342A"/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6342A"/>
    <w:rPr>
      <w:rFonts w:asciiTheme="majorHAnsi" w:eastAsiaTheme="majorEastAsia" w:hAnsiTheme="majorHAnsi" w:cstheme="majorBidi"/>
      <w:color w:val="000000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6342A"/>
    <w:rPr>
      <w:rFonts w:asciiTheme="majorHAnsi" w:eastAsiaTheme="majorEastAsia" w:hAnsiTheme="majorHAnsi" w:cstheme="majorBidi"/>
      <w:color w:val="00000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6342A"/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6342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6342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isluet3">
    <w:name w:val="toc 3"/>
    <w:basedOn w:val="Normaali"/>
    <w:next w:val="Normaali"/>
    <w:autoRedefine/>
    <w:uiPriority w:val="39"/>
    <w:unhideWhenUsed/>
    <w:rsid w:val="000C4E62"/>
    <w:pPr>
      <w:tabs>
        <w:tab w:val="left" w:pos="1320"/>
        <w:tab w:val="right" w:leader="dot" w:pos="9055"/>
      </w:tabs>
      <w:spacing w:after="100"/>
      <w:ind w:left="567"/>
    </w:pPr>
  </w:style>
  <w:style w:type="character" w:customStyle="1" w:styleId="OtsikkoChar">
    <w:name w:val="Otsikko Char"/>
    <w:aliases w:val="Kansiotsikko Char"/>
    <w:basedOn w:val="Kappaleenoletusfontti"/>
    <w:link w:val="Otsikko"/>
    <w:uiPriority w:val="10"/>
    <w:rsid w:val="004B1311"/>
    <w:rPr>
      <w:rFonts w:ascii="Tahoma" w:eastAsiaTheme="majorEastAsia" w:hAnsi="Tahoma" w:cstheme="majorBidi"/>
      <w:b/>
      <w:spacing w:val="-10"/>
      <w:kern w:val="28"/>
      <w:sz w:val="36"/>
      <w:szCs w:val="56"/>
    </w:rPr>
  </w:style>
  <w:style w:type="character" w:styleId="Sivunumero">
    <w:name w:val="page number"/>
    <w:basedOn w:val="Kappaleenoletusfontti"/>
    <w:uiPriority w:val="99"/>
    <w:semiHidden/>
    <w:unhideWhenUsed/>
    <w:rsid w:val="0090057D"/>
  </w:style>
  <w:style w:type="paragraph" w:customStyle="1" w:styleId="Tynnimi-kansi">
    <w:name w:val="Työn nimi-kansi"/>
    <w:basedOn w:val="Normaali"/>
    <w:qFormat/>
    <w:rsid w:val="00C505EE"/>
    <w:pPr>
      <w:spacing w:after="0" w:line="240" w:lineRule="auto"/>
      <w:jc w:val="center"/>
    </w:pPr>
    <w:rPr>
      <w:rFonts w:asciiTheme="majorHAnsi" w:hAnsiTheme="majorHAnsi" w:cstheme="majorHAnsi"/>
      <w:b/>
      <w:color w:val="000000" w:themeColor="text1"/>
      <w:sz w:val="32"/>
      <w:szCs w:val="32"/>
    </w:rPr>
  </w:style>
  <w:style w:type="paragraph" w:customStyle="1" w:styleId="Kannenalaotsikko">
    <w:name w:val="Kannen alaotsikko"/>
    <w:basedOn w:val="Normaali"/>
    <w:qFormat/>
    <w:rsid w:val="00C505EE"/>
    <w:pPr>
      <w:spacing w:after="0" w:line="240" w:lineRule="auto"/>
      <w:jc w:val="center"/>
    </w:pPr>
    <w:rPr>
      <w:rFonts w:cs="Arial"/>
      <w:color w:val="000000" w:themeColor="text1"/>
      <w:sz w:val="32"/>
    </w:rPr>
  </w:style>
  <w:style w:type="paragraph" w:customStyle="1" w:styleId="Kannennormaaliteksti">
    <w:name w:val="Kannen normaaliteksti"/>
    <w:basedOn w:val="Otsikko"/>
    <w:autoRedefine/>
    <w:qFormat/>
    <w:rsid w:val="003D7B15"/>
    <w:pPr>
      <w:spacing w:line="360" w:lineRule="auto"/>
      <w:jc w:val="left"/>
    </w:pPr>
    <w:rPr>
      <w:bCs/>
      <w:sz w:val="48"/>
      <w:szCs w:val="200"/>
      <w:lang w:val="en-US"/>
    </w:rPr>
  </w:style>
  <w:style w:type="paragraph" w:customStyle="1" w:styleId="Lhteetitalic">
    <w:name w:val="Lähteet italic"/>
    <w:basedOn w:val="Lhteet"/>
    <w:rsid w:val="00827055"/>
    <w:rPr>
      <w:rFonts w:cs="Arial"/>
      <w:i/>
      <w:iCs/>
    </w:rPr>
  </w:style>
  <w:style w:type="paragraph" w:styleId="Eivli">
    <w:name w:val="No Spacing"/>
    <w:uiPriority w:val="1"/>
    <w:qFormat/>
    <w:rsid w:val="00D5410A"/>
    <w:pPr>
      <w:jc w:val="both"/>
    </w:pPr>
    <w:rPr>
      <w:rFonts w:ascii="Times New Roman" w:hAnsi="Times New Roman"/>
    </w:rPr>
  </w:style>
  <w:style w:type="table" w:styleId="Yksinkertainentaulukko4">
    <w:name w:val="Plain Table 4"/>
    <w:basedOn w:val="Normaalitaulukko"/>
    <w:uiPriority w:val="99"/>
    <w:rsid w:val="00E41C4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uudukkotaulukko3-korostus2">
    <w:name w:val="Grid Table 3 Accent 2"/>
    <w:basedOn w:val="Normaalitaulukko"/>
    <w:uiPriority w:val="48"/>
    <w:rsid w:val="00E41C40"/>
    <w:tblPr>
      <w:tblStyleRowBandSize w:val="1"/>
      <w:tblStyleColBandSize w:val="1"/>
      <w:tblBorders>
        <w:top w:val="single" w:sz="4" w:space="0" w:color="FFD291" w:themeColor="accent2" w:themeTint="99"/>
        <w:left w:val="single" w:sz="4" w:space="0" w:color="FFD291" w:themeColor="accent2" w:themeTint="99"/>
        <w:bottom w:val="single" w:sz="4" w:space="0" w:color="FFD291" w:themeColor="accent2" w:themeTint="99"/>
        <w:right w:val="single" w:sz="4" w:space="0" w:color="FFD291" w:themeColor="accent2" w:themeTint="99"/>
        <w:insideH w:val="single" w:sz="4" w:space="0" w:color="FFD291" w:themeColor="accent2" w:themeTint="99"/>
        <w:insideV w:val="single" w:sz="4" w:space="0" w:color="FFD2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0DA" w:themeFill="accent2" w:themeFillTint="33"/>
      </w:tcPr>
    </w:tblStylePr>
    <w:tblStylePr w:type="band1Horz">
      <w:tblPr/>
      <w:tcPr>
        <w:shd w:val="clear" w:color="auto" w:fill="FFF0DA" w:themeFill="accent2" w:themeFillTint="33"/>
      </w:tcPr>
    </w:tblStylePr>
    <w:tblStylePr w:type="neCell">
      <w:tblPr/>
      <w:tcPr>
        <w:tcBorders>
          <w:bottom w:val="single" w:sz="4" w:space="0" w:color="FFD291" w:themeColor="accent2" w:themeTint="99"/>
        </w:tcBorders>
      </w:tcPr>
    </w:tblStylePr>
    <w:tblStylePr w:type="nwCell">
      <w:tblPr/>
      <w:tcPr>
        <w:tcBorders>
          <w:bottom w:val="single" w:sz="4" w:space="0" w:color="FFD291" w:themeColor="accent2" w:themeTint="99"/>
        </w:tcBorders>
      </w:tcPr>
    </w:tblStylePr>
    <w:tblStylePr w:type="seCell">
      <w:tblPr/>
      <w:tcPr>
        <w:tcBorders>
          <w:top w:val="single" w:sz="4" w:space="0" w:color="FFD291" w:themeColor="accent2" w:themeTint="99"/>
        </w:tcBorders>
      </w:tcPr>
    </w:tblStylePr>
    <w:tblStylePr w:type="swCell">
      <w:tblPr/>
      <w:tcPr>
        <w:tcBorders>
          <w:top w:val="single" w:sz="4" w:space="0" w:color="FFD291" w:themeColor="accent2" w:themeTint="99"/>
        </w:tcBorders>
      </w:tcPr>
    </w:tblStylePr>
  </w:style>
  <w:style w:type="table" w:styleId="Ruudukkotaulukko2-korostus2">
    <w:name w:val="Grid Table 2 Accent 2"/>
    <w:basedOn w:val="Normaalitaulukko"/>
    <w:uiPriority w:val="47"/>
    <w:rsid w:val="00E41C40"/>
    <w:tblPr>
      <w:tblStyleRowBandSize w:val="1"/>
      <w:tblStyleColBandSize w:val="1"/>
      <w:tblBorders>
        <w:top w:val="single" w:sz="2" w:space="0" w:color="FFD291" w:themeColor="accent2" w:themeTint="99"/>
        <w:bottom w:val="single" w:sz="2" w:space="0" w:color="FFD291" w:themeColor="accent2" w:themeTint="99"/>
        <w:insideH w:val="single" w:sz="2" w:space="0" w:color="FFD291" w:themeColor="accent2" w:themeTint="99"/>
        <w:insideV w:val="single" w:sz="2" w:space="0" w:color="FFD29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29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29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DA" w:themeFill="accent2" w:themeFillTint="33"/>
      </w:tcPr>
    </w:tblStylePr>
    <w:tblStylePr w:type="band1Horz">
      <w:tblPr/>
      <w:tcPr>
        <w:shd w:val="clear" w:color="auto" w:fill="FFF0DA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tthe01\Downloads\Opinnaytetyo-mallipohja-Humak%20(1).dotx" TargetMode="External"/></Relationships>
</file>

<file path=word/theme/theme1.xml><?xml version="1.0" encoding="utf-8"?>
<a:theme xmlns:a="http://schemas.openxmlformats.org/drawingml/2006/main" name="Office-teema">
  <a:themeElements>
    <a:clrScheme name="HUMAK">
      <a:dk1>
        <a:sysClr val="windowText" lastClr="000000"/>
      </a:dk1>
      <a:lt1>
        <a:sysClr val="window" lastClr="FFFFFF"/>
      </a:lt1>
      <a:dk2>
        <a:srgbClr val="FFB549"/>
      </a:dk2>
      <a:lt2>
        <a:srgbClr val="EEECE1"/>
      </a:lt2>
      <a:accent1>
        <a:srgbClr val="000000"/>
      </a:accent1>
      <a:accent2>
        <a:srgbClr val="FFB549"/>
      </a:accent2>
      <a:accent3>
        <a:srgbClr val="BFE3EF"/>
      </a:accent3>
      <a:accent4>
        <a:srgbClr val="FEF4AF"/>
      </a:accent4>
      <a:accent5>
        <a:srgbClr val="D8C8B9"/>
      </a:accent5>
      <a:accent6>
        <a:srgbClr val="FFFFFF"/>
      </a:accent6>
      <a:hlink>
        <a:srgbClr val="FFB549"/>
      </a:hlink>
      <a:folHlink>
        <a:srgbClr val="BFE3EF"/>
      </a:folHlink>
    </a:clrScheme>
    <a:fontScheme name="HUMAK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D4E72D-D3D6-4912-A9B2-20DDA481D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Opinnaytetyo-mallipohja-Humak (1).dotx</Template>
  <TotalTime>72</TotalTime>
  <Pages>7</Pages>
  <Words>486</Words>
  <Characters>3962</Characters>
  <Application>Microsoft Office Word</Application>
  <DocSecurity>0</DocSecurity>
  <Lines>145</Lines>
  <Paragraphs>79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4404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Helka Luttinen</dc:creator>
  <cp:keywords/>
  <dc:description/>
  <cp:lastModifiedBy>Netta Humalamäki</cp:lastModifiedBy>
  <cp:revision>8</cp:revision>
  <dcterms:created xsi:type="dcterms:W3CDTF">2025-03-26T12:13:00Z</dcterms:created>
  <dcterms:modified xsi:type="dcterms:W3CDTF">2025-03-26T13:45:00Z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9308fff006ea06f6a5903fc0116647ed07d32e052a5cbc813b2203ed37bff61d</vt:lpwstr>
  </property>
</Properties>
</file>