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671" w14:textId="77777777" w:rsidR="00220BCD" w:rsidRDefault="00220BCD" w:rsidP="009C1747">
      <w:pPr>
        <w:rPr>
          <w:noProof/>
        </w:rPr>
      </w:pPr>
    </w:p>
    <w:p w14:paraId="59781200" w14:textId="77777777" w:rsidR="00494A5F" w:rsidRPr="00494A5F" w:rsidRDefault="00494A5F" w:rsidP="00494A5F"/>
    <w:p w14:paraId="2ADFF24B" w14:textId="77777777" w:rsidR="00494A5F" w:rsidRPr="00494A5F" w:rsidRDefault="00494A5F" w:rsidP="00494A5F"/>
    <w:p w14:paraId="137FFD41" w14:textId="77777777" w:rsidR="00494A5F" w:rsidRPr="00494A5F" w:rsidRDefault="00494A5F" w:rsidP="00494A5F"/>
    <w:p w14:paraId="0F19AC7C" w14:textId="77777777" w:rsidR="003529D7" w:rsidRDefault="003529D7" w:rsidP="00B22E5A">
      <w:pPr>
        <w:pStyle w:val="Kannennormaaliteksti"/>
      </w:pPr>
      <w:r>
        <w:t>Report</w:t>
      </w:r>
    </w:p>
    <w:p w14:paraId="2FE8642E" w14:textId="317CE510" w:rsidR="00B22E5A" w:rsidRPr="005F6A1B" w:rsidRDefault="00CE383D" w:rsidP="00B22E5A">
      <w:pPr>
        <w:pStyle w:val="Kannennormaaliteksti"/>
      </w:pPr>
      <w:r>
        <w:t>Student exchange</w:t>
      </w:r>
    </w:p>
    <w:p w14:paraId="0157F5B5" w14:textId="533C0C04" w:rsidR="00B22E5A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>Country</w:t>
      </w:r>
      <w:r>
        <w:rPr>
          <w:lang w:val="en-US"/>
        </w:rPr>
        <w:t>, Name of the receiving organization/enterprise</w:t>
      </w:r>
    </w:p>
    <w:p w14:paraId="2679CEB0" w14:textId="136706E4" w:rsidR="00B22E5A" w:rsidRPr="005F6A1B" w:rsidRDefault="00B22E5A" w:rsidP="00B22E5A">
      <w:pPr>
        <w:pStyle w:val="Kannenalaotsikko"/>
        <w:jc w:val="left"/>
        <w:rPr>
          <w:lang w:val="en-US"/>
        </w:rPr>
      </w:pPr>
      <w:r>
        <w:rPr>
          <w:lang w:val="en-US"/>
        </w:rPr>
        <w:t>Duration D.M.</w:t>
      </w:r>
      <w:r w:rsidRPr="00EA3327">
        <w:rPr>
          <w:lang w:val="en-US"/>
        </w:rPr>
        <w:t>202X</w:t>
      </w:r>
      <w:r w:rsidRPr="00EA3327">
        <w:rPr>
          <w:b/>
          <w:bCs/>
          <w:lang w:val="en-US"/>
        </w:rPr>
        <w:t>-</w:t>
      </w:r>
      <w:r w:rsidRPr="00EA3327">
        <w:rPr>
          <w:lang w:val="en-US"/>
        </w:rPr>
        <w:t xml:space="preserve"> </w:t>
      </w:r>
      <w:r>
        <w:rPr>
          <w:lang w:val="en-US"/>
        </w:rPr>
        <w:t>D.M.</w:t>
      </w:r>
      <w:r w:rsidRPr="00EA3327">
        <w:rPr>
          <w:lang w:val="en-US"/>
        </w:rPr>
        <w:t>202X</w:t>
      </w:r>
    </w:p>
    <w:p w14:paraId="29FAF6AE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1BD62DCB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02A785E6" w14:textId="387B5A72" w:rsidR="00B22E5A" w:rsidRPr="005F6A1B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>Author</w:t>
      </w:r>
    </w:p>
    <w:p w14:paraId="6FC88CC6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7BCD83AC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164160D6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652CB540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 xml:space="preserve">Degree </w:t>
      </w:r>
      <w:proofErr w:type="spellStart"/>
      <w:r w:rsidRPr="005F6A1B">
        <w:rPr>
          <w:lang w:val="en-US"/>
        </w:rPr>
        <w:t>Programme</w:t>
      </w:r>
      <w:proofErr w:type="spellEnd"/>
      <w:r w:rsidRPr="005F6A1B">
        <w:rPr>
          <w:lang w:val="en-US"/>
        </w:rPr>
        <w:t xml:space="preserve"> and Its Extent (xxx ECTS)</w:t>
      </w:r>
    </w:p>
    <w:p w14:paraId="7F324B56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47812272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40134129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>Time report was submitted</w:t>
      </w:r>
    </w:p>
    <w:p w14:paraId="1F37E02F" w14:textId="3DB7A241" w:rsidR="003D7B15" w:rsidRPr="00B22E5A" w:rsidRDefault="00B22E5A" w:rsidP="00B22E5A">
      <w:pPr>
        <w:pStyle w:val="Kannenalaotsikko"/>
        <w:jc w:val="left"/>
        <w:rPr>
          <w:lang w:val="en-US"/>
        </w:rPr>
        <w:sectPr w:rsidR="003D7B15" w:rsidRPr="00B22E5A" w:rsidSect="00494A5F">
          <w:head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134" w:bottom="1417" w:left="1134" w:header="709" w:footer="709" w:gutter="0"/>
          <w:cols w:space="708"/>
          <w:titlePg/>
          <w:docGrid w:linePitch="360"/>
        </w:sectPr>
      </w:pPr>
      <w:r w:rsidRPr="005F6A1B">
        <w:rPr>
          <w:lang w:val="en-US"/>
        </w:rPr>
        <w:t>in the form: month/year</w:t>
      </w:r>
    </w:p>
    <w:sdt>
      <w:sdtPr>
        <w:rPr>
          <w:rFonts w:ascii="Times New Roman" w:eastAsiaTheme="minorEastAsia" w:hAnsi="Times New Roman" w:cstheme="minorBidi"/>
          <w:b w:val="0"/>
          <w:caps w:val="0"/>
          <w:sz w:val="24"/>
          <w:szCs w:val="24"/>
        </w:rPr>
        <w:id w:val="5431876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DA01DA7" w14:textId="3C60E602" w:rsidR="002221AE" w:rsidRDefault="0041235C" w:rsidP="00D5410A">
          <w:pPr>
            <w:pStyle w:val="Sisllysluettelonotsikko"/>
          </w:pPr>
          <w:r>
            <w:t>Contents</w:t>
          </w:r>
        </w:p>
        <w:p w14:paraId="429E5A72" w14:textId="77777777" w:rsidR="00D615DD" w:rsidRPr="00D5410A" w:rsidRDefault="00D615DD" w:rsidP="00D5410A">
          <w:pPr>
            <w:pStyle w:val="Sisluet1"/>
          </w:pPr>
        </w:p>
        <w:p w14:paraId="598BA6CD" w14:textId="5432120D" w:rsidR="005A2B5D" w:rsidRDefault="001434B3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896354" w:history="1">
            <w:r w:rsidR="005A2B5D" w:rsidRPr="00CE77AB">
              <w:rPr>
                <w:rStyle w:val="Hyperlinkki"/>
                <w:lang w:val="en-US"/>
              </w:rPr>
              <w:t>1</w:t>
            </w:r>
            <w:r w:rsidR="005A2B5D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5A2B5D" w:rsidRPr="00CE77AB">
              <w:rPr>
                <w:rStyle w:val="Hyperlinkki"/>
                <w:lang w:val="en-US"/>
              </w:rPr>
              <w:t>PRACTICALITIES</w:t>
            </w:r>
            <w:r w:rsidR="005A2B5D">
              <w:rPr>
                <w:noProof/>
                <w:webHidden/>
              </w:rPr>
              <w:tab/>
            </w:r>
            <w:r w:rsidR="005A2B5D">
              <w:rPr>
                <w:noProof/>
                <w:webHidden/>
              </w:rPr>
              <w:fldChar w:fldCharType="begin"/>
            </w:r>
            <w:r w:rsidR="005A2B5D">
              <w:rPr>
                <w:noProof/>
                <w:webHidden/>
              </w:rPr>
              <w:instrText xml:space="preserve"> PAGEREF _Toc193896354 \h </w:instrText>
            </w:r>
            <w:r w:rsidR="005A2B5D">
              <w:rPr>
                <w:noProof/>
                <w:webHidden/>
              </w:rPr>
            </w:r>
            <w:r w:rsidR="005A2B5D">
              <w:rPr>
                <w:noProof/>
                <w:webHidden/>
              </w:rPr>
              <w:fldChar w:fldCharType="separate"/>
            </w:r>
            <w:r w:rsidR="005A2B5D">
              <w:rPr>
                <w:noProof/>
                <w:webHidden/>
              </w:rPr>
              <w:t>3</w:t>
            </w:r>
            <w:r w:rsidR="005A2B5D">
              <w:rPr>
                <w:noProof/>
                <w:webHidden/>
              </w:rPr>
              <w:fldChar w:fldCharType="end"/>
            </w:r>
          </w:hyperlink>
        </w:p>
        <w:p w14:paraId="5D8AEEFF" w14:textId="53B8D70E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55" w:history="1">
            <w:r w:rsidRPr="00CE77AB">
              <w:rPr>
                <w:rStyle w:val="Hyperlinkki"/>
                <w:lang w:val="en-US"/>
              </w:rPr>
              <w:t>1.1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  <w:lang w:val="en-US"/>
              </w:rPr>
              <w:t>Applying for the exchange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F9563" w14:textId="69BA59E5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56" w:history="1">
            <w:r w:rsidRPr="00CE77AB">
              <w:rPr>
                <w:rStyle w:val="Hyperlinkki"/>
                <w:lang w:val="en-US"/>
              </w:rPr>
              <w:t>1.2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</w:rPr>
              <w:t>Required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2CE42" w14:textId="0E554292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57" w:history="1">
            <w:r w:rsidRPr="00CE77AB">
              <w:rPr>
                <w:rStyle w:val="Hyperlinkki"/>
                <w:lang w:val="en-US"/>
              </w:rPr>
              <w:t>1.3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  <w:lang w:val="en-US"/>
              </w:rPr>
              <w:t>Travel arrangements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F84E7" w14:textId="4E6E3ADD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58" w:history="1">
            <w:r w:rsidRPr="00CE77AB">
              <w:rPr>
                <w:rStyle w:val="Hyperlinkki"/>
              </w:rPr>
              <w:t>1.4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</w:rPr>
              <w:t>Accommodation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A8456" w14:textId="50D3D0D9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59" w:history="1">
            <w:r w:rsidRPr="00CE77AB">
              <w:rPr>
                <w:rStyle w:val="Hyperlinkki"/>
                <w:lang w:val="en-US"/>
              </w:rPr>
              <w:t>1.5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  <w:lang w:val="en-US"/>
              </w:rPr>
              <w:t>Other practical matters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398BB" w14:textId="45B65E5A" w:rsidR="005A2B5D" w:rsidRDefault="005A2B5D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6360" w:history="1">
            <w:r w:rsidRPr="00CE77AB">
              <w:rPr>
                <w:rStyle w:val="Hyperlinkki"/>
                <w:lang w:val="en-US"/>
              </w:rPr>
              <w:t>2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  <w:lang w:val="en-US"/>
              </w:rPr>
              <w:t>STUDIES &amp; LIFE ABROAD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70E55" w14:textId="18CC7F96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61" w:history="1">
            <w:r w:rsidRPr="00CE77AB">
              <w:rPr>
                <w:rStyle w:val="Hyperlinkki"/>
                <w:lang w:val="en-US"/>
              </w:rPr>
              <w:t>2.1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</w:rPr>
              <w:t>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DA8E5" w14:textId="2555B877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62" w:history="1">
            <w:r w:rsidRPr="00CE77AB">
              <w:rPr>
                <w:rStyle w:val="Hyperlinkki"/>
              </w:rPr>
              <w:t>2.2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</w:rPr>
              <w:t>Studies in the host institution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5471D" w14:textId="50B752B0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63" w:history="1">
            <w:r w:rsidRPr="00CE77AB">
              <w:rPr>
                <w:rStyle w:val="Hyperlinkki"/>
              </w:rPr>
              <w:t>2.3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</w:rPr>
              <w:t>Free 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5E8EA" w14:textId="74188134" w:rsidR="005A2B5D" w:rsidRDefault="005A2B5D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6364" w:history="1">
            <w:r w:rsidRPr="00CE77AB">
              <w:rPr>
                <w:rStyle w:val="Hyperlinkki"/>
              </w:rPr>
              <w:t>2.4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</w:rPr>
              <w:t>Local culture and customs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560DA" w14:textId="69BC31F3" w:rsidR="005A2B5D" w:rsidRDefault="005A2B5D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6365" w:history="1">
            <w:r w:rsidRPr="00CE77AB">
              <w:rPr>
                <w:rStyle w:val="Hyperlinkki"/>
                <w:lang w:val="en-US"/>
              </w:rPr>
              <w:t>3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  <w:lang w:val="en-US"/>
              </w:rPr>
              <w:t>REFLECTION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1712D" w14:textId="4C3A5B94" w:rsidR="005A2B5D" w:rsidRDefault="005A2B5D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6366" w:history="1">
            <w:r w:rsidRPr="00CE77AB">
              <w:rPr>
                <w:rStyle w:val="Hyperlinkki"/>
                <w:lang w:val="en-US"/>
              </w:rPr>
              <w:t>4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CE77AB">
              <w:rPr>
                <w:rStyle w:val="Hyperlinkki"/>
                <w:lang w:val="en-US"/>
              </w:rPr>
              <w:t>PICTURES/ACCOUNTS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_Toc193896366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48A72" w14:textId="190F8711" w:rsidR="009472D9" w:rsidRDefault="001434B3" w:rsidP="008637CF">
          <w:pPr>
            <w:spacing w:after="24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32F3D502" w14:textId="77777777" w:rsidR="00B22E5A" w:rsidRDefault="00B22E5A" w:rsidP="00B22E5A">
      <w:pPr>
        <w:pStyle w:val="Otsikko1"/>
        <w:rPr>
          <w:lang w:val="en-US"/>
        </w:rPr>
      </w:pPr>
      <w:bookmarkStart w:id="0" w:name="_Toc193466216"/>
      <w:bookmarkStart w:id="1" w:name="_Toc193896354"/>
      <w:r w:rsidRPr="003E0297">
        <w:rPr>
          <w:lang w:val="en-US"/>
        </w:rPr>
        <w:lastRenderedPageBreak/>
        <w:t>P</w:t>
      </w:r>
      <w:r>
        <w:rPr>
          <w:lang w:val="en-US"/>
        </w:rPr>
        <w:t>RACTICALITIES</w:t>
      </w:r>
      <w:bookmarkEnd w:id="0"/>
      <w:bookmarkEnd w:id="1"/>
    </w:p>
    <w:p w14:paraId="4F3F8325" w14:textId="53F42F67" w:rsidR="00B22E5A" w:rsidRDefault="00B22E5A" w:rsidP="00B22E5A">
      <w:pPr>
        <w:pStyle w:val="Otsikko2"/>
        <w:rPr>
          <w:lang w:val="en-US"/>
        </w:rPr>
      </w:pPr>
      <w:bookmarkStart w:id="2" w:name="_Toc193466217"/>
      <w:bookmarkStart w:id="3" w:name="_Toc193896355"/>
      <w:r>
        <w:rPr>
          <w:lang w:val="en-US"/>
        </w:rPr>
        <w:t xml:space="preserve">Applying for the </w:t>
      </w:r>
      <w:bookmarkEnd w:id="2"/>
      <w:r w:rsidR="00CE383D">
        <w:rPr>
          <w:lang w:val="en-US"/>
        </w:rPr>
        <w:t>exchange</w:t>
      </w:r>
      <w:bookmarkEnd w:id="3"/>
    </w:p>
    <w:p w14:paraId="5296FEFA" w14:textId="57645480" w:rsidR="00B22E5A" w:rsidRPr="00367586" w:rsidRDefault="00B22E5A" w:rsidP="00B22E5A">
      <w:pPr>
        <w:rPr>
          <w:lang w:val="en-US"/>
        </w:rPr>
      </w:pPr>
      <w:r>
        <w:rPr>
          <w:lang w:val="en-US"/>
        </w:rPr>
        <w:t xml:space="preserve">Describe your </w:t>
      </w:r>
      <w:r w:rsidR="00CE383D">
        <w:rPr>
          <w:lang w:val="en-US"/>
        </w:rPr>
        <w:t xml:space="preserve">exchange </w:t>
      </w:r>
      <w:r>
        <w:rPr>
          <w:lang w:val="en-US"/>
        </w:rPr>
        <w:t>application process</w:t>
      </w:r>
      <w:r w:rsidR="00CE383D">
        <w:rPr>
          <w:lang w:val="en-US"/>
        </w:rPr>
        <w:t xml:space="preserve">. </w:t>
      </w:r>
      <w:r>
        <w:rPr>
          <w:lang w:val="en-US"/>
        </w:rPr>
        <w:t>You can use the following questions:</w:t>
      </w:r>
    </w:p>
    <w:p w14:paraId="05C0A32D" w14:textId="15E4610D" w:rsidR="00B22E5A" w:rsidRPr="00367586" w:rsidRDefault="00CE383D" w:rsidP="00B22E5A">
      <w:pPr>
        <w:pStyle w:val="Eivli"/>
        <w:numPr>
          <w:ilvl w:val="0"/>
          <w:numId w:val="12"/>
        </w:numPr>
        <w:spacing w:line="360" w:lineRule="auto"/>
        <w:rPr>
          <w:lang w:val="en-US"/>
        </w:rPr>
      </w:pPr>
      <w:r w:rsidRPr="00CE383D">
        <w:rPr>
          <w:lang w:val="en-US"/>
        </w:rPr>
        <w:t xml:space="preserve">Why did you decide to apply to this particular </w:t>
      </w:r>
      <w:r>
        <w:rPr>
          <w:lang w:val="en-US"/>
        </w:rPr>
        <w:t>institution</w:t>
      </w:r>
      <w:r w:rsidRPr="00CE383D">
        <w:rPr>
          <w:lang w:val="en-US"/>
        </w:rPr>
        <w:t>?</w:t>
      </w:r>
    </w:p>
    <w:p w14:paraId="68856E52" w14:textId="5851A8BC" w:rsidR="00CE383D" w:rsidRPr="00CE383D" w:rsidRDefault="00B22E5A" w:rsidP="00CE383D">
      <w:pPr>
        <w:pStyle w:val="Eivli"/>
        <w:numPr>
          <w:ilvl w:val="0"/>
          <w:numId w:val="12"/>
        </w:numPr>
        <w:spacing w:line="360" w:lineRule="auto"/>
        <w:rPr>
          <w:lang w:val="en-US"/>
        </w:rPr>
      </w:pPr>
      <w:r w:rsidRPr="00367586">
        <w:rPr>
          <w:lang w:val="en-US"/>
        </w:rPr>
        <w:t>What was the application process like</w:t>
      </w:r>
      <w:r w:rsidR="00CE383D" w:rsidRPr="00CE383D">
        <w:rPr>
          <w:lang w:val="en-US"/>
        </w:rPr>
        <w:t xml:space="preserve"> at your home</w:t>
      </w:r>
      <w:r w:rsidR="00CE383D">
        <w:rPr>
          <w:lang w:val="en-US"/>
        </w:rPr>
        <w:t xml:space="preserve"> </w:t>
      </w:r>
      <w:r w:rsidR="00CE383D" w:rsidRPr="00CE383D">
        <w:rPr>
          <w:lang w:val="en-US"/>
        </w:rPr>
        <w:t xml:space="preserve">and host </w:t>
      </w:r>
      <w:r w:rsidR="00CE383D">
        <w:rPr>
          <w:lang w:val="en-US"/>
        </w:rPr>
        <w:t>institutions</w:t>
      </w:r>
      <w:r w:rsidR="00CE383D" w:rsidRPr="00CE383D">
        <w:rPr>
          <w:lang w:val="en-US"/>
        </w:rPr>
        <w:t>? (</w:t>
      </w:r>
      <w:proofErr w:type="gramStart"/>
      <w:r w:rsidR="00CE383D" w:rsidRPr="00CE383D">
        <w:rPr>
          <w:lang w:val="en-US"/>
        </w:rPr>
        <w:t>steps</w:t>
      </w:r>
      <w:proofErr w:type="gramEnd"/>
      <w:r w:rsidR="00CE383D" w:rsidRPr="00CE383D">
        <w:rPr>
          <w:lang w:val="en-US"/>
        </w:rPr>
        <w:t xml:space="preserve"> required, information received from home and host </w:t>
      </w:r>
      <w:proofErr w:type="spellStart"/>
      <w:r w:rsidR="00CE383D" w:rsidRPr="00CE383D">
        <w:rPr>
          <w:lang w:val="en-US"/>
        </w:rPr>
        <w:t>organisations</w:t>
      </w:r>
      <w:proofErr w:type="spellEnd"/>
      <w:r w:rsidR="00CE383D" w:rsidRPr="00CE383D">
        <w:rPr>
          <w:lang w:val="en-US"/>
        </w:rPr>
        <w:t>, etc.)</w:t>
      </w:r>
    </w:p>
    <w:p w14:paraId="28B786C4" w14:textId="77777777" w:rsidR="00B22E5A" w:rsidRDefault="00B22E5A" w:rsidP="00CE383D">
      <w:pPr>
        <w:pStyle w:val="Otsikko2"/>
        <w:rPr>
          <w:lang w:val="en-US"/>
        </w:rPr>
      </w:pPr>
      <w:bookmarkStart w:id="4" w:name="_Toc193466218"/>
      <w:bookmarkStart w:id="5" w:name="_Toc193896356"/>
      <w:proofErr w:type="spellStart"/>
      <w:r w:rsidRPr="007C7ECB">
        <w:t>Required</w:t>
      </w:r>
      <w:proofErr w:type="spellEnd"/>
      <w:r w:rsidRPr="007C7ECB">
        <w:t xml:space="preserve"> </w:t>
      </w:r>
      <w:proofErr w:type="spellStart"/>
      <w:r w:rsidRPr="007C7ECB">
        <w:t>Documents</w:t>
      </w:r>
      <w:bookmarkEnd w:id="4"/>
      <w:bookmarkEnd w:id="5"/>
      <w:proofErr w:type="spellEnd"/>
    </w:p>
    <w:p w14:paraId="23B9CC4B" w14:textId="50027A2E" w:rsidR="00B22E5A" w:rsidRDefault="00B22E5A" w:rsidP="00CE383D">
      <w:pPr>
        <w:pStyle w:val="Luettelokappale"/>
        <w:numPr>
          <w:ilvl w:val="0"/>
          <w:numId w:val="15"/>
        </w:numPr>
        <w:rPr>
          <w:lang w:val="en-US"/>
        </w:rPr>
      </w:pPr>
      <w:r w:rsidRPr="00AB5237">
        <w:rPr>
          <w:lang w:val="en-US"/>
        </w:rPr>
        <w:t>List the required documents you needed for the exchange</w:t>
      </w:r>
      <w:r>
        <w:rPr>
          <w:lang w:val="en-US"/>
        </w:rPr>
        <w:t>.</w:t>
      </w:r>
    </w:p>
    <w:p w14:paraId="0A161C2B" w14:textId="3E2B17F5" w:rsidR="00CE383D" w:rsidRPr="00AB5237" w:rsidRDefault="00CE383D" w:rsidP="00CE383D">
      <w:pPr>
        <w:pStyle w:val="Luettelokappale"/>
        <w:numPr>
          <w:ilvl w:val="0"/>
          <w:numId w:val="15"/>
        </w:numPr>
        <w:rPr>
          <w:lang w:val="en-US"/>
        </w:rPr>
      </w:pPr>
      <w:r w:rsidRPr="00CE383D">
        <w:rPr>
          <w:lang w:val="en-US"/>
        </w:rPr>
        <w:t xml:space="preserve">If you had to take a formal language test </w:t>
      </w:r>
      <w:r>
        <w:rPr>
          <w:lang w:val="en-US"/>
        </w:rPr>
        <w:t>for the</w:t>
      </w:r>
      <w:r w:rsidRPr="00CE383D">
        <w:rPr>
          <w:lang w:val="en-US"/>
        </w:rPr>
        <w:t xml:space="preserve"> exchange, </w:t>
      </w:r>
      <w:r>
        <w:rPr>
          <w:lang w:val="en-US"/>
        </w:rPr>
        <w:t>please describe</w:t>
      </w:r>
      <w:r w:rsidRPr="00CE383D">
        <w:rPr>
          <w:lang w:val="en-US"/>
        </w:rPr>
        <w:t xml:space="preserve"> what kind of test you were required to take (type of test, price range, other comments).</w:t>
      </w:r>
    </w:p>
    <w:p w14:paraId="29DF30D7" w14:textId="77777777" w:rsidR="00B22E5A" w:rsidRDefault="00B22E5A" w:rsidP="00B22E5A">
      <w:pPr>
        <w:pStyle w:val="Otsikko2"/>
        <w:rPr>
          <w:lang w:val="en-US"/>
        </w:rPr>
      </w:pPr>
      <w:bookmarkStart w:id="6" w:name="_Toc193466219"/>
      <w:bookmarkStart w:id="7" w:name="_Toc193896357"/>
      <w:r w:rsidRPr="003E0297">
        <w:rPr>
          <w:lang w:val="en-US"/>
        </w:rPr>
        <w:t>Travel arrangements</w:t>
      </w:r>
      <w:bookmarkEnd w:id="6"/>
      <w:bookmarkEnd w:id="7"/>
    </w:p>
    <w:p w14:paraId="7261688B" w14:textId="77777777" w:rsidR="00B22E5A" w:rsidRPr="00367586" w:rsidRDefault="00B22E5A" w:rsidP="00B22E5A">
      <w:pPr>
        <w:pStyle w:val="Eivli"/>
        <w:numPr>
          <w:ilvl w:val="0"/>
          <w:numId w:val="11"/>
        </w:numPr>
        <w:spacing w:line="360" w:lineRule="auto"/>
        <w:rPr>
          <w:lang w:val="en-US"/>
        </w:rPr>
      </w:pPr>
      <w:r w:rsidRPr="00367586">
        <w:rPr>
          <w:lang w:val="en-US"/>
        </w:rPr>
        <w:t>How did you arrange your travel? (e.g., booking flights, train tickets, insurance)</w:t>
      </w:r>
    </w:p>
    <w:p w14:paraId="1DF47E6E" w14:textId="77777777" w:rsidR="00B22E5A" w:rsidRPr="00367586" w:rsidRDefault="00B22E5A" w:rsidP="00B22E5A">
      <w:pPr>
        <w:pStyle w:val="Eivli"/>
        <w:numPr>
          <w:ilvl w:val="0"/>
          <w:numId w:val="11"/>
        </w:numPr>
        <w:spacing w:line="360" w:lineRule="auto"/>
        <w:rPr>
          <w:lang w:val="en-US"/>
        </w:rPr>
      </w:pPr>
      <w:r w:rsidRPr="00367586">
        <w:rPr>
          <w:lang w:val="en-US"/>
        </w:rPr>
        <w:t>What steps did you take to ensure a smooth arrival in your host country?</w:t>
      </w:r>
    </w:p>
    <w:p w14:paraId="47A30506" w14:textId="1F7DF2CA" w:rsidR="00B22E5A" w:rsidRPr="00367586" w:rsidRDefault="00B22E5A" w:rsidP="00B22E5A">
      <w:pPr>
        <w:pStyle w:val="Eivli"/>
        <w:numPr>
          <w:ilvl w:val="0"/>
          <w:numId w:val="11"/>
        </w:numPr>
        <w:spacing w:line="360" w:lineRule="auto"/>
        <w:rPr>
          <w:lang w:val="en-US"/>
        </w:rPr>
      </w:pPr>
      <w:r w:rsidRPr="00367586">
        <w:rPr>
          <w:lang w:val="en-US"/>
        </w:rPr>
        <w:t xml:space="preserve">Did you need a visa or </w:t>
      </w:r>
      <w:r w:rsidR="00CE383D">
        <w:rPr>
          <w:lang w:val="en-US"/>
        </w:rPr>
        <w:t>residence</w:t>
      </w:r>
      <w:r w:rsidRPr="00367586">
        <w:rPr>
          <w:lang w:val="en-US"/>
        </w:rPr>
        <w:t xml:space="preserve"> permit</w:t>
      </w:r>
      <w:r w:rsidR="00CE383D">
        <w:rPr>
          <w:lang w:val="en-US"/>
        </w:rPr>
        <w:t>?</w:t>
      </w:r>
    </w:p>
    <w:p w14:paraId="54048075" w14:textId="77777777" w:rsidR="00B22E5A" w:rsidRDefault="00B22E5A" w:rsidP="00B22E5A">
      <w:pPr>
        <w:pStyle w:val="Otsikko2"/>
      </w:pPr>
      <w:bookmarkStart w:id="8" w:name="_Toc193466220"/>
      <w:bookmarkStart w:id="9" w:name="_Toc193896358"/>
      <w:proofErr w:type="spellStart"/>
      <w:r w:rsidRPr="003E0297">
        <w:t>Accommodation</w:t>
      </w:r>
      <w:bookmarkEnd w:id="8"/>
      <w:bookmarkEnd w:id="9"/>
      <w:proofErr w:type="spellEnd"/>
    </w:p>
    <w:p w14:paraId="4BC0FB12" w14:textId="77777777" w:rsidR="00B22E5A" w:rsidRPr="00367586" w:rsidRDefault="00B22E5A" w:rsidP="00B22E5A">
      <w:pPr>
        <w:pStyle w:val="Luettelokappale"/>
        <w:numPr>
          <w:ilvl w:val="0"/>
          <w:numId w:val="13"/>
        </w:numPr>
        <w:jc w:val="left"/>
        <w:rPr>
          <w:rFonts w:eastAsia="Times New Roman" w:cs="Times New Roman"/>
          <w:lang w:val="en-US"/>
        </w:rPr>
      </w:pPr>
      <w:r w:rsidRPr="00367586">
        <w:rPr>
          <w:rFonts w:eastAsia="Times New Roman" w:cs="Times New Roman"/>
          <w:lang w:val="en-US"/>
        </w:rPr>
        <w:t xml:space="preserve">How did you find accommodation? </w:t>
      </w:r>
    </w:p>
    <w:p w14:paraId="456CB0F7" w14:textId="77777777" w:rsidR="00B22E5A" w:rsidRPr="00367586" w:rsidRDefault="00B22E5A" w:rsidP="00B22E5A">
      <w:pPr>
        <w:pStyle w:val="Luettelokappale"/>
        <w:numPr>
          <w:ilvl w:val="0"/>
          <w:numId w:val="13"/>
        </w:numPr>
        <w:jc w:val="left"/>
        <w:rPr>
          <w:rFonts w:eastAsia="Times New Roman" w:cs="Times New Roman"/>
          <w:lang w:val="en-US"/>
        </w:rPr>
      </w:pPr>
      <w:r w:rsidRPr="00367586">
        <w:rPr>
          <w:rFonts w:eastAsia="Times New Roman" w:cs="Times New Roman"/>
          <w:lang w:val="en-US"/>
        </w:rPr>
        <w:t xml:space="preserve">Were there any challenges in securing a place to stay? </w:t>
      </w:r>
    </w:p>
    <w:p w14:paraId="75CDBBE2" w14:textId="77777777" w:rsidR="00B22E5A" w:rsidRPr="00367586" w:rsidRDefault="00B22E5A" w:rsidP="00B22E5A">
      <w:pPr>
        <w:pStyle w:val="Luettelokappale"/>
        <w:numPr>
          <w:ilvl w:val="0"/>
          <w:numId w:val="13"/>
        </w:numPr>
        <w:jc w:val="left"/>
        <w:rPr>
          <w:rFonts w:eastAsia="Times New Roman" w:cs="Times New Roman"/>
          <w:lang w:val="en-US"/>
        </w:rPr>
      </w:pPr>
      <w:r w:rsidRPr="00367586">
        <w:rPr>
          <w:rFonts w:eastAsia="Times New Roman" w:cs="Times New Roman"/>
          <w:lang w:val="en-US"/>
        </w:rPr>
        <w:t xml:space="preserve">What were the living conditions like? (e.g., location, cost, roommates) </w:t>
      </w:r>
    </w:p>
    <w:p w14:paraId="70ADCA3B" w14:textId="6F498C1F" w:rsidR="00B22E5A" w:rsidRPr="008026CE" w:rsidRDefault="00B22E5A" w:rsidP="00B22E5A">
      <w:pPr>
        <w:pStyle w:val="Luettelokappale"/>
        <w:numPr>
          <w:ilvl w:val="0"/>
          <w:numId w:val="13"/>
        </w:numPr>
        <w:rPr>
          <w:lang w:val="en-US"/>
        </w:rPr>
      </w:pPr>
      <w:r w:rsidRPr="00367586">
        <w:rPr>
          <w:rFonts w:eastAsia="Times New Roman" w:cs="Times New Roman"/>
          <w:lang w:val="en-US"/>
        </w:rPr>
        <w:t>What advice would you give to future interns about finding accommodation?</w:t>
      </w:r>
    </w:p>
    <w:p w14:paraId="0F512B82" w14:textId="0E0D083C" w:rsidR="008026CE" w:rsidRPr="008026CE" w:rsidRDefault="008026CE" w:rsidP="008026CE">
      <w:pPr>
        <w:pStyle w:val="Otsikko2"/>
        <w:rPr>
          <w:lang w:val="en-US"/>
        </w:rPr>
      </w:pPr>
      <w:bookmarkStart w:id="10" w:name="_Toc193896359"/>
      <w:r w:rsidRPr="008026CE">
        <w:rPr>
          <w:lang w:val="en-US"/>
        </w:rPr>
        <w:t>Other practical matters</w:t>
      </w:r>
      <w:bookmarkEnd w:id="10"/>
    </w:p>
    <w:p w14:paraId="739170C1" w14:textId="37FEC2C3" w:rsidR="008026CE" w:rsidRPr="008026CE" w:rsidRDefault="008026CE" w:rsidP="008026CE">
      <w:pPr>
        <w:rPr>
          <w:lang w:val="en-US"/>
        </w:rPr>
      </w:pPr>
      <w:r w:rsidRPr="008026CE">
        <w:rPr>
          <w:lang w:val="en-US"/>
        </w:rPr>
        <w:t>Describe any other practical arrangements you had to make before or during your exchange (</w:t>
      </w:r>
      <w:proofErr w:type="gramStart"/>
      <w:r w:rsidRPr="008026CE">
        <w:rPr>
          <w:lang w:val="en-US"/>
        </w:rPr>
        <w:t>e.g.</w:t>
      </w:r>
      <w:proofErr w:type="gramEnd"/>
      <w:r w:rsidRPr="008026CE">
        <w:rPr>
          <w:lang w:val="en-US"/>
        </w:rPr>
        <w:t xml:space="preserve"> telephone connection, insurance, registration in the host country, health care, opening a bank account).</w:t>
      </w:r>
    </w:p>
    <w:p w14:paraId="56342075" w14:textId="1B7BABF7" w:rsidR="00B22E5A" w:rsidRPr="00AB5237" w:rsidRDefault="00CE383D" w:rsidP="00B22E5A">
      <w:pPr>
        <w:pStyle w:val="Otsikko1"/>
        <w:rPr>
          <w:lang w:val="en-US"/>
        </w:rPr>
      </w:pPr>
      <w:bookmarkStart w:id="11" w:name="_Toc193466221"/>
      <w:bookmarkStart w:id="12" w:name="_Toc193896360"/>
      <w:r>
        <w:rPr>
          <w:lang w:val="en-US"/>
        </w:rPr>
        <w:lastRenderedPageBreak/>
        <w:t xml:space="preserve">STUDIES </w:t>
      </w:r>
      <w:r w:rsidR="00B22E5A" w:rsidRPr="00AB5237">
        <w:rPr>
          <w:lang w:val="en-US"/>
        </w:rPr>
        <w:t>&amp; LIFE ABROAD</w:t>
      </w:r>
      <w:bookmarkEnd w:id="11"/>
      <w:bookmarkEnd w:id="12"/>
    </w:p>
    <w:p w14:paraId="3643A2D7" w14:textId="025D58F8" w:rsidR="00CE383D" w:rsidRDefault="00CE383D" w:rsidP="00CE383D">
      <w:pPr>
        <w:pStyle w:val="Otsikko2"/>
        <w:rPr>
          <w:lang w:val="en-US"/>
        </w:rPr>
      </w:pPr>
      <w:bookmarkStart w:id="13" w:name="_Toc193466224"/>
      <w:bookmarkStart w:id="14" w:name="_Toc193896361"/>
      <w:r>
        <w:t>Courses</w:t>
      </w:r>
      <w:bookmarkEnd w:id="14"/>
    </w:p>
    <w:p w14:paraId="5BCAE846" w14:textId="6FB57930" w:rsidR="00CE383D" w:rsidRPr="00CE383D" w:rsidRDefault="00CE383D" w:rsidP="00CE383D">
      <w:pPr>
        <w:rPr>
          <w:rFonts w:eastAsia="Times New Roman" w:cs="Times New Roman"/>
          <w:lang w:val="en-US"/>
        </w:rPr>
      </w:pPr>
      <w:r w:rsidRPr="00CE383D">
        <w:rPr>
          <w:rFonts w:eastAsia="Times New Roman" w:cs="Times New Roman"/>
          <w:lang w:val="en-US"/>
        </w:rPr>
        <w:t>Please fill in the table below with the details of the courses:</w:t>
      </w:r>
    </w:p>
    <w:tbl>
      <w:tblPr>
        <w:tblStyle w:val="Ruudukkotaulukko2-korostus2"/>
        <w:tblW w:w="0" w:type="auto"/>
        <w:tblInd w:w="0" w:type="dxa"/>
        <w:tblLook w:val="04A0" w:firstRow="1" w:lastRow="0" w:firstColumn="1" w:lastColumn="0" w:noHBand="0" w:noVBand="1"/>
      </w:tblPr>
      <w:tblGrid>
        <w:gridCol w:w="3544"/>
        <w:gridCol w:w="1559"/>
        <w:gridCol w:w="3962"/>
      </w:tblGrid>
      <w:tr w:rsidR="00CE383D" w14:paraId="58538D64" w14:textId="77777777" w:rsidTr="00CE3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il"/>
            </w:tcBorders>
            <w:hideMark/>
          </w:tcPr>
          <w:p w14:paraId="123D9AED" w14:textId="7B0F8492" w:rsidR="00CE383D" w:rsidRDefault="00CE383D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Language of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instructions</w:t>
            </w:r>
            <w:proofErr w:type="spellEnd"/>
          </w:p>
        </w:tc>
        <w:tc>
          <w:tcPr>
            <w:tcW w:w="5521" w:type="dxa"/>
            <w:gridSpan w:val="2"/>
            <w:tcBorders>
              <w:right w:val="nil"/>
            </w:tcBorders>
          </w:tcPr>
          <w:p w14:paraId="606D333D" w14:textId="77777777" w:rsidR="00CE383D" w:rsidRDefault="00CE3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E383D" w14:paraId="5D651D06" w14:textId="77777777" w:rsidTr="00CE3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2" w:space="0" w:color="FFD291" w:themeColor="accent2" w:themeTint="99"/>
              <w:left w:val="nil"/>
              <w:bottom w:val="single" w:sz="2" w:space="0" w:color="FFD291" w:themeColor="accent2" w:themeTint="99"/>
              <w:right w:val="single" w:sz="2" w:space="0" w:color="FFD291" w:themeColor="accent2" w:themeTint="99"/>
            </w:tcBorders>
            <w:hideMark/>
          </w:tcPr>
          <w:p w14:paraId="18641431" w14:textId="1DE610C4" w:rsidR="00CE383D" w:rsidRDefault="00CE383D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Name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1559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single" w:sz="2" w:space="0" w:color="FFD291" w:themeColor="accent2" w:themeTint="99"/>
            </w:tcBorders>
            <w:hideMark/>
          </w:tcPr>
          <w:p w14:paraId="52674DA1" w14:textId="2D0CD4A5" w:rsidR="00CE383D" w:rsidRDefault="00CE383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3962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nil"/>
            </w:tcBorders>
            <w:hideMark/>
          </w:tcPr>
          <w:p w14:paraId="6019EB4F" w14:textId="2EA659D6" w:rsidR="00CE383D" w:rsidRDefault="00CE383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Description</w:t>
            </w:r>
            <w:proofErr w:type="spellEnd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</w:tc>
      </w:tr>
      <w:tr w:rsidR="00CE383D" w14:paraId="586DF2C8" w14:textId="77777777" w:rsidTr="00CE3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2" w:space="0" w:color="FFD291" w:themeColor="accent2" w:themeTint="99"/>
              <w:left w:val="nil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0B175B88" w14:textId="77777777" w:rsidR="00CE383D" w:rsidRDefault="00CE383D">
            <w:pP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1A1F168C" w14:textId="77777777" w:rsidR="00CE383D" w:rsidRDefault="00CE3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nil"/>
            </w:tcBorders>
          </w:tcPr>
          <w:p w14:paraId="35B0BDCB" w14:textId="77777777" w:rsidR="00CE383D" w:rsidRDefault="00CE3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E383D" w14:paraId="2E018DD3" w14:textId="77777777" w:rsidTr="00CE3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2" w:space="0" w:color="FFD291" w:themeColor="accent2" w:themeTint="99"/>
              <w:left w:val="nil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0D07BAED" w14:textId="77777777" w:rsidR="00CE383D" w:rsidRDefault="00CE383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7C9AC885" w14:textId="77777777" w:rsidR="00CE383D" w:rsidRDefault="00CE3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nil"/>
            </w:tcBorders>
          </w:tcPr>
          <w:p w14:paraId="590B9FE2" w14:textId="77777777" w:rsidR="00CE383D" w:rsidRDefault="00CE3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E383D" w14:paraId="3CF4A570" w14:textId="77777777" w:rsidTr="00CE3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2" w:space="0" w:color="FFD291" w:themeColor="accent2" w:themeTint="99"/>
              <w:left w:val="nil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0CAAA0A3" w14:textId="77777777" w:rsidR="00CE383D" w:rsidRDefault="00CE383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08E13D8C" w14:textId="77777777" w:rsidR="00CE383D" w:rsidRDefault="00CE3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nil"/>
            </w:tcBorders>
          </w:tcPr>
          <w:p w14:paraId="4402DD68" w14:textId="77777777" w:rsidR="00CE383D" w:rsidRDefault="00CE3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E383D" w14:paraId="04EFA30C" w14:textId="77777777" w:rsidTr="00CE3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2" w:space="0" w:color="FFD291" w:themeColor="accent2" w:themeTint="99"/>
              <w:left w:val="nil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107B9E8B" w14:textId="77777777" w:rsidR="00CE383D" w:rsidRDefault="00CE383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717E00B4" w14:textId="77777777" w:rsidR="00CE383D" w:rsidRDefault="00CE3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nil"/>
            </w:tcBorders>
          </w:tcPr>
          <w:p w14:paraId="09EDDACD" w14:textId="77777777" w:rsidR="00CE383D" w:rsidRDefault="00CE3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E383D" w14:paraId="531D1C1F" w14:textId="77777777" w:rsidTr="00CE3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2" w:space="0" w:color="FFD291" w:themeColor="accent2" w:themeTint="99"/>
              <w:left w:val="nil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784EBC27" w14:textId="77777777" w:rsidR="00CE383D" w:rsidRDefault="00CE383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single" w:sz="2" w:space="0" w:color="FFD291" w:themeColor="accent2" w:themeTint="99"/>
            </w:tcBorders>
          </w:tcPr>
          <w:p w14:paraId="7F95183A" w14:textId="77777777" w:rsidR="00CE383D" w:rsidRDefault="00CE3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2" w:space="0" w:color="FFD291" w:themeColor="accent2" w:themeTint="99"/>
              <w:left w:val="single" w:sz="2" w:space="0" w:color="FFD291" w:themeColor="accent2" w:themeTint="99"/>
              <w:bottom w:val="single" w:sz="2" w:space="0" w:color="FFD291" w:themeColor="accent2" w:themeTint="99"/>
              <w:right w:val="nil"/>
            </w:tcBorders>
          </w:tcPr>
          <w:p w14:paraId="15CF7736" w14:textId="77777777" w:rsidR="00CE383D" w:rsidRDefault="00CE3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1ECCB25F" w14:textId="77777777" w:rsidR="00CE383D" w:rsidRDefault="00CE383D" w:rsidP="00CE383D">
      <w:pPr>
        <w:rPr>
          <w:rFonts w:eastAsia="Times New Roman" w:cs="Times New Roman"/>
        </w:rPr>
      </w:pPr>
    </w:p>
    <w:p w14:paraId="2DE3A993" w14:textId="10E9F4B4" w:rsidR="00CE383D" w:rsidRDefault="00CE383D" w:rsidP="00CE383D">
      <w:pPr>
        <w:pStyle w:val="Otsikko2"/>
      </w:pPr>
      <w:bookmarkStart w:id="15" w:name="_Toc193894942"/>
      <w:bookmarkStart w:id="16" w:name="_Toc193896362"/>
      <w:proofErr w:type="spellStart"/>
      <w:r>
        <w:t>Studies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institution</w:t>
      </w:r>
      <w:bookmarkEnd w:id="16"/>
      <w:proofErr w:type="spellEnd"/>
      <w:r>
        <w:t xml:space="preserve"> </w:t>
      </w:r>
      <w:bookmarkEnd w:id="15"/>
    </w:p>
    <w:p w14:paraId="1026F845" w14:textId="1C5D27D7" w:rsidR="00CE383D" w:rsidRPr="00CE383D" w:rsidRDefault="00CE383D" w:rsidP="00CE383D">
      <w:pPr>
        <w:rPr>
          <w:lang w:val="en-US"/>
        </w:rPr>
      </w:pPr>
      <w:r w:rsidRPr="00CE383D">
        <w:rPr>
          <w:lang w:val="en-US"/>
        </w:rPr>
        <w:t xml:space="preserve">Describe the </w:t>
      </w:r>
      <w:r>
        <w:rPr>
          <w:lang w:val="en-US"/>
        </w:rPr>
        <w:t>enrolment process,</w:t>
      </w:r>
      <w:r w:rsidRPr="00CE383D">
        <w:rPr>
          <w:lang w:val="en-US"/>
        </w:rPr>
        <w:t xml:space="preserve"> study culture</w:t>
      </w:r>
      <w:r>
        <w:rPr>
          <w:lang w:val="en-US"/>
        </w:rPr>
        <w:t>, teaching</w:t>
      </w:r>
      <w:r w:rsidRPr="00CE383D">
        <w:rPr>
          <w:lang w:val="en-US"/>
        </w:rPr>
        <w:t xml:space="preserve"> and the content of the </w:t>
      </w:r>
      <w:r>
        <w:rPr>
          <w:lang w:val="en-US"/>
        </w:rPr>
        <w:t>studies</w:t>
      </w:r>
      <w:r w:rsidRPr="00CE383D">
        <w:rPr>
          <w:lang w:val="en-US"/>
        </w:rPr>
        <w:t>. You can use the following questions to help you:</w:t>
      </w:r>
    </w:p>
    <w:p w14:paraId="420F3892" w14:textId="780E24B0" w:rsidR="00CE383D" w:rsidRPr="00CE383D" w:rsidRDefault="00CE383D" w:rsidP="00CE383D">
      <w:pPr>
        <w:pStyle w:val="Luettelokappale"/>
        <w:numPr>
          <w:ilvl w:val="0"/>
          <w:numId w:val="20"/>
        </w:numPr>
        <w:rPr>
          <w:lang w:val="en-US"/>
        </w:rPr>
      </w:pPr>
      <w:r w:rsidRPr="00CE383D">
        <w:rPr>
          <w:lang w:val="en-US"/>
        </w:rPr>
        <w:t xml:space="preserve">How did you </w:t>
      </w:r>
      <w:proofErr w:type="spellStart"/>
      <w:r w:rsidRPr="00CE383D">
        <w:rPr>
          <w:lang w:val="en-US"/>
        </w:rPr>
        <w:t>enrol</w:t>
      </w:r>
      <w:proofErr w:type="spellEnd"/>
      <w:r w:rsidRPr="00CE383D">
        <w:rPr>
          <w:lang w:val="en-US"/>
        </w:rPr>
        <w:t xml:space="preserve"> in the courses? Did you make any changes to your original learning agreement?</w:t>
      </w:r>
    </w:p>
    <w:p w14:paraId="5CFA1A25" w14:textId="670A45C1" w:rsidR="00CE383D" w:rsidRPr="00CE383D" w:rsidRDefault="00CE383D" w:rsidP="00CE383D">
      <w:pPr>
        <w:pStyle w:val="Luettelokappale"/>
        <w:numPr>
          <w:ilvl w:val="0"/>
          <w:numId w:val="20"/>
        </w:numPr>
        <w:rPr>
          <w:lang w:val="en-US"/>
        </w:rPr>
      </w:pPr>
      <w:r w:rsidRPr="00CE383D">
        <w:rPr>
          <w:lang w:val="en-US"/>
        </w:rPr>
        <w:t>What it was like to study at the host institution? (</w:t>
      </w:r>
      <w:proofErr w:type="gramStart"/>
      <w:r w:rsidRPr="00CE383D">
        <w:rPr>
          <w:lang w:val="en-US"/>
        </w:rPr>
        <w:t>e.g.</w:t>
      </w:r>
      <w:proofErr w:type="gramEnd"/>
      <w:r w:rsidRPr="00CE383D">
        <w:rPr>
          <w:lang w:val="en-US"/>
        </w:rPr>
        <w:t xml:space="preserve"> workload, teaching style, assessment methods, </w:t>
      </w:r>
      <w:r>
        <w:rPr>
          <w:lang w:val="en-US"/>
        </w:rPr>
        <w:t>exam</w:t>
      </w:r>
      <w:r w:rsidRPr="00CE383D">
        <w:rPr>
          <w:lang w:val="en-US"/>
        </w:rPr>
        <w:t>s)</w:t>
      </w:r>
    </w:p>
    <w:p w14:paraId="01C9E6DF" w14:textId="117CBDDF" w:rsidR="00CE383D" w:rsidRPr="00CE383D" w:rsidRDefault="00CE383D" w:rsidP="00CE383D">
      <w:pPr>
        <w:pStyle w:val="Luettelokappale"/>
        <w:numPr>
          <w:ilvl w:val="0"/>
          <w:numId w:val="20"/>
        </w:numPr>
        <w:rPr>
          <w:lang w:val="en-US"/>
        </w:rPr>
      </w:pPr>
      <w:r w:rsidRPr="00CE383D">
        <w:rPr>
          <w:lang w:val="en-US"/>
        </w:rPr>
        <w:t>What were the most obvious differences in teaching and assessment methods compared to your home institution?</w:t>
      </w:r>
    </w:p>
    <w:p w14:paraId="39AA9BEE" w14:textId="432BBDD2" w:rsidR="00CE383D" w:rsidRPr="00CE383D" w:rsidRDefault="00CE383D" w:rsidP="00CE383D">
      <w:pPr>
        <w:pStyle w:val="Luettelokappale"/>
        <w:numPr>
          <w:ilvl w:val="0"/>
          <w:numId w:val="20"/>
        </w:numPr>
        <w:rPr>
          <w:lang w:val="en-US"/>
        </w:rPr>
      </w:pPr>
      <w:r w:rsidRPr="00CE383D">
        <w:rPr>
          <w:lang w:val="en-US"/>
        </w:rPr>
        <w:t>How would you rate your ability to follow the teaching and complete assignments in the language(s) of instruction?</w:t>
      </w:r>
    </w:p>
    <w:p w14:paraId="612CC5AA" w14:textId="23790B8A" w:rsidR="00CE383D" w:rsidRPr="00CE383D" w:rsidRDefault="00CE383D" w:rsidP="00CE383D">
      <w:pPr>
        <w:pStyle w:val="Luettelokappale"/>
        <w:numPr>
          <w:ilvl w:val="0"/>
          <w:numId w:val="20"/>
        </w:numPr>
        <w:rPr>
          <w:lang w:val="en-US"/>
        </w:rPr>
      </w:pPr>
      <w:r w:rsidRPr="00CE383D">
        <w:rPr>
          <w:lang w:val="en-US"/>
        </w:rPr>
        <w:t>Did you encounter any challenges in your studies? What kind of support and guidance did you receive?</w:t>
      </w:r>
    </w:p>
    <w:p w14:paraId="4240C1D1" w14:textId="5E8D6642" w:rsidR="00CE383D" w:rsidRPr="00CE383D" w:rsidRDefault="00CE383D" w:rsidP="00CE383D">
      <w:pPr>
        <w:pStyle w:val="Luettelokappale"/>
        <w:numPr>
          <w:ilvl w:val="0"/>
          <w:numId w:val="20"/>
        </w:numPr>
        <w:rPr>
          <w:lang w:val="en-US"/>
        </w:rPr>
      </w:pPr>
      <w:r w:rsidRPr="00CE383D">
        <w:rPr>
          <w:lang w:val="en-US"/>
        </w:rPr>
        <w:t xml:space="preserve">Recommendations for the </w:t>
      </w:r>
      <w:r>
        <w:rPr>
          <w:lang w:val="en-US"/>
        </w:rPr>
        <w:t>future exchange</w:t>
      </w:r>
      <w:r w:rsidRPr="00CE383D">
        <w:rPr>
          <w:lang w:val="en-US"/>
        </w:rPr>
        <w:t xml:space="preserve"> students or other things to consider when studying at th</w:t>
      </w:r>
      <w:r>
        <w:rPr>
          <w:lang w:val="en-US"/>
        </w:rPr>
        <w:t>is institution</w:t>
      </w:r>
    </w:p>
    <w:p w14:paraId="5B6EAF50" w14:textId="77777777" w:rsidR="00B22E5A" w:rsidRDefault="00B22E5A" w:rsidP="00B22E5A">
      <w:pPr>
        <w:pStyle w:val="Otsikko2"/>
      </w:pPr>
      <w:bookmarkStart w:id="17" w:name="_Toc193896363"/>
      <w:proofErr w:type="spellStart"/>
      <w:r>
        <w:lastRenderedPageBreak/>
        <w:t>Free</w:t>
      </w:r>
      <w:proofErr w:type="spellEnd"/>
      <w:r>
        <w:t xml:space="preserve"> </w:t>
      </w:r>
      <w:proofErr w:type="spellStart"/>
      <w:r>
        <w:t>time</w:t>
      </w:r>
      <w:bookmarkEnd w:id="13"/>
      <w:bookmarkEnd w:id="17"/>
      <w:proofErr w:type="spellEnd"/>
    </w:p>
    <w:p w14:paraId="4048712B" w14:textId="77777777" w:rsidR="00B22E5A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AB5237">
        <w:rPr>
          <w:lang w:val="en-US"/>
        </w:rPr>
        <w:t>How did you spend your free time? (e.g., hobbies, sports, exploring the city)</w:t>
      </w:r>
    </w:p>
    <w:p w14:paraId="362A680C" w14:textId="77777777" w:rsidR="00B22E5A" w:rsidRPr="00AB5237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8472AA">
        <w:rPr>
          <w:lang w:val="en-US"/>
        </w:rPr>
        <w:t>Did you participate in any local events</w:t>
      </w:r>
      <w:r>
        <w:rPr>
          <w:lang w:val="en-US"/>
        </w:rPr>
        <w:t xml:space="preserve"> or </w:t>
      </w:r>
      <w:r w:rsidRPr="008472AA">
        <w:rPr>
          <w:lang w:val="en-US"/>
        </w:rPr>
        <w:t>activities?</w:t>
      </w:r>
    </w:p>
    <w:p w14:paraId="13E65DA4" w14:textId="77777777" w:rsidR="00B22E5A" w:rsidRPr="00AB5237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AB5237">
        <w:rPr>
          <w:lang w:val="en-US"/>
        </w:rPr>
        <w:t>Did you have opportunities to socialize with colleagues or other interns?</w:t>
      </w:r>
    </w:p>
    <w:p w14:paraId="07A328C9" w14:textId="5F5B94EA" w:rsidR="00B22E5A" w:rsidRPr="00AB5237" w:rsidRDefault="008665B8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8665B8">
        <w:rPr>
          <w:lang w:val="en-US"/>
        </w:rPr>
        <w:t>Did you travel within or outside the country during your exchange?</w:t>
      </w:r>
    </w:p>
    <w:p w14:paraId="19605015" w14:textId="77777777" w:rsidR="00B22E5A" w:rsidRDefault="00B22E5A" w:rsidP="00B22E5A">
      <w:pPr>
        <w:pStyle w:val="Otsikko2"/>
      </w:pPr>
      <w:bookmarkStart w:id="18" w:name="_Toc193466225"/>
      <w:bookmarkStart w:id="19" w:name="_Toc193896364"/>
      <w:proofErr w:type="spellStart"/>
      <w:r w:rsidRPr="003E0297">
        <w:t>Local</w:t>
      </w:r>
      <w:proofErr w:type="spellEnd"/>
      <w:r w:rsidRPr="003E0297">
        <w:t xml:space="preserve"> culture and </w:t>
      </w:r>
      <w:proofErr w:type="spellStart"/>
      <w:r w:rsidRPr="003E0297">
        <w:t>customs</w:t>
      </w:r>
      <w:bookmarkEnd w:id="18"/>
      <w:bookmarkEnd w:id="19"/>
      <w:proofErr w:type="spellEnd"/>
    </w:p>
    <w:p w14:paraId="1EECFDCA" w14:textId="77777777" w:rsidR="00B22E5A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>
        <w:rPr>
          <w:lang w:val="en-US"/>
        </w:rPr>
        <w:t>Did you notice some</w:t>
      </w:r>
      <w:r w:rsidRPr="00AB5237">
        <w:rPr>
          <w:lang w:val="en-US"/>
        </w:rPr>
        <w:t xml:space="preserve"> cultural differences?</w:t>
      </w:r>
      <w:r>
        <w:rPr>
          <w:lang w:val="en-US"/>
        </w:rPr>
        <w:t xml:space="preserve"> What about similarities?</w:t>
      </w:r>
    </w:p>
    <w:p w14:paraId="028A6955" w14:textId="77777777" w:rsidR="008665B8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9968D3">
        <w:rPr>
          <w:lang w:val="en-US"/>
        </w:rPr>
        <w:t>Did any of the differences challenge your cultural assumptions or stereotypes?</w:t>
      </w:r>
    </w:p>
    <w:p w14:paraId="04D0DECA" w14:textId="12F78C84" w:rsidR="00B22E5A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9968D3">
        <w:rPr>
          <w:lang w:val="en-US"/>
        </w:rPr>
        <w:t>How did you approach understanding and respecting cultural diversity?</w:t>
      </w:r>
    </w:p>
    <w:p w14:paraId="5BFFABE5" w14:textId="77777777" w:rsidR="00B22E5A" w:rsidRPr="00AB5237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AB5237">
        <w:rPr>
          <w:lang w:val="en-US"/>
        </w:rPr>
        <w:t>Were there any traditions, holidays, or customs that stood out to you?</w:t>
      </w:r>
    </w:p>
    <w:p w14:paraId="7A725916" w14:textId="77777777" w:rsidR="00B22E5A" w:rsidRPr="00AB5237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AB5237">
        <w:rPr>
          <w:lang w:val="en-US"/>
        </w:rPr>
        <w:t>Did you experience any culture shock? If so, how did you handle it?</w:t>
      </w:r>
    </w:p>
    <w:p w14:paraId="5379B941" w14:textId="0EF14EC8" w:rsidR="00B22E5A" w:rsidRDefault="00B22E5A" w:rsidP="008026CE">
      <w:pPr>
        <w:pStyle w:val="Luettelokappale"/>
        <w:numPr>
          <w:ilvl w:val="0"/>
          <w:numId w:val="16"/>
        </w:numPr>
        <w:rPr>
          <w:lang w:val="en-US"/>
        </w:rPr>
      </w:pPr>
      <w:r w:rsidRPr="00AB5237">
        <w:rPr>
          <w:lang w:val="en-US"/>
        </w:rPr>
        <w:t>What were some of the most memorable cultural experiences you had?</w:t>
      </w:r>
    </w:p>
    <w:p w14:paraId="5A6801D5" w14:textId="12555187" w:rsidR="008665B8" w:rsidRPr="008026CE" w:rsidRDefault="008665B8" w:rsidP="008026CE">
      <w:pPr>
        <w:pStyle w:val="Luettelokappale"/>
        <w:numPr>
          <w:ilvl w:val="0"/>
          <w:numId w:val="16"/>
        </w:numPr>
        <w:rPr>
          <w:lang w:val="en-US"/>
        </w:rPr>
      </w:pPr>
      <w:r>
        <w:rPr>
          <w:lang w:val="en-US"/>
        </w:rPr>
        <w:t>How was the cost of living in the country? (</w:t>
      </w:r>
      <w:proofErr w:type="gramStart"/>
      <w:r>
        <w:rPr>
          <w:lang w:val="en-US"/>
        </w:rPr>
        <w:t>e.g.</w:t>
      </w:r>
      <w:proofErr w:type="gramEnd"/>
      <w:r>
        <w:rPr>
          <w:lang w:val="en-US"/>
        </w:rPr>
        <w:t xml:space="preserve"> food, public transportation, free time activities)</w:t>
      </w:r>
    </w:p>
    <w:p w14:paraId="7FC4C661" w14:textId="77777777" w:rsidR="00B22E5A" w:rsidRDefault="00B22E5A" w:rsidP="00B22E5A">
      <w:pPr>
        <w:pStyle w:val="Otsikko1"/>
        <w:rPr>
          <w:lang w:val="en-US"/>
        </w:rPr>
      </w:pPr>
      <w:bookmarkStart w:id="20" w:name="_Toc193466226"/>
      <w:bookmarkStart w:id="21" w:name="_Toc193896365"/>
      <w:r>
        <w:rPr>
          <w:lang w:val="en-US"/>
        </w:rPr>
        <w:lastRenderedPageBreak/>
        <w:t>REFLECTION</w:t>
      </w:r>
      <w:bookmarkEnd w:id="20"/>
      <w:bookmarkEnd w:id="21"/>
    </w:p>
    <w:p w14:paraId="3AFB7A4A" w14:textId="5CF32FDE" w:rsidR="00B22E5A" w:rsidRPr="0022165A" w:rsidRDefault="00B22E5A" w:rsidP="00B22E5A">
      <w:pPr>
        <w:rPr>
          <w:lang w:val="en-US"/>
        </w:rPr>
      </w:pPr>
      <w:r>
        <w:rPr>
          <w:lang w:val="en-US"/>
        </w:rPr>
        <w:t xml:space="preserve">Reflect on your </w:t>
      </w:r>
      <w:r w:rsidR="00A22B4B">
        <w:rPr>
          <w:lang w:val="en-US"/>
        </w:rPr>
        <w:t xml:space="preserve">exchange </w:t>
      </w:r>
      <w:r>
        <w:rPr>
          <w:lang w:val="en-US"/>
        </w:rPr>
        <w:t>experience</w:t>
      </w:r>
      <w:r w:rsidR="00A22B4B">
        <w:rPr>
          <w:lang w:val="en-US"/>
        </w:rPr>
        <w:t>:</w:t>
      </w:r>
    </w:p>
    <w:p w14:paraId="5C8F36E2" w14:textId="77777777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>
        <w:rPr>
          <w:lang w:val="en-US"/>
        </w:rPr>
        <w:t>What did you learn during your stay abroad?</w:t>
      </w:r>
    </w:p>
    <w:p w14:paraId="7D39594F" w14:textId="77777777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6F7118">
        <w:rPr>
          <w:lang w:val="en-US"/>
        </w:rPr>
        <w:t xml:space="preserve">Did you encounter any prejudices directed at you </w:t>
      </w:r>
      <w:r>
        <w:rPr>
          <w:lang w:val="en-US"/>
        </w:rPr>
        <w:t>or</w:t>
      </w:r>
      <w:r w:rsidRPr="006F7118">
        <w:rPr>
          <w:lang w:val="en-US"/>
        </w:rPr>
        <w:t xml:space="preserve"> in yourself towards others during the </w:t>
      </w:r>
      <w:r>
        <w:rPr>
          <w:lang w:val="en-US"/>
        </w:rPr>
        <w:t>experience</w:t>
      </w:r>
      <w:r w:rsidRPr="006F7118">
        <w:rPr>
          <w:lang w:val="en-US"/>
        </w:rPr>
        <w:t>?</w:t>
      </w:r>
    </w:p>
    <w:p w14:paraId="1C242A68" w14:textId="19D4C5A8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3E0297">
        <w:rPr>
          <w:lang w:val="en-US"/>
        </w:rPr>
        <w:t xml:space="preserve">How has the </w:t>
      </w:r>
      <w:r w:rsidR="00A22B4B">
        <w:rPr>
          <w:lang w:val="en-US"/>
        </w:rPr>
        <w:t>exchange</w:t>
      </w:r>
      <w:r w:rsidRPr="003E0297">
        <w:rPr>
          <w:lang w:val="en-US"/>
        </w:rPr>
        <w:t xml:space="preserve"> affected your future study or career plans?</w:t>
      </w:r>
    </w:p>
    <w:p w14:paraId="327B9141" w14:textId="6BD4591A" w:rsidR="00B22E5A" w:rsidRPr="002216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6F7118">
        <w:rPr>
          <w:lang w:val="en-US"/>
        </w:rPr>
        <w:t xml:space="preserve">How did your view of your </w:t>
      </w:r>
      <w:r>
        <w:rPr>
          <w:lang w:val="en-US"/>
        </w:rPr>
        <w:t>field of study</w:t>
      </w:r>
      <w:r w:rsidRPr="006F7118">
        <w:rPr>
          <w:lang w:val="en-US"/>
        </w:rPr>
        <w:t xml:space="preserve"> change as a result of your international experience</w:t>
      </w:r>
      <w:r w:rsidR="00A22B4B">
        <w:rPr>
          <w:lang w:val="en-US"/>
        </w:rPr>
        <w:t>,</w:t>
      </w:r>
      <w:r w:rsidRPr="006F7118">
        <w:rPr>
          <w:lang w:val="en-US"/>
        </w:rPr>
        <w:t xml:space="preserve"> or did it change?</w:t>
      </w:r>
    </w:p>
    <w:p w14:paraId="49802A4D" w14:textId="2EFC071C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22165A">
        <w:rPr>
          <w:lang w:val="en-US"/>
        </w:rPr>
        <w:t xml:space="preserve">Would you recommend this </w:t>
      </w:r>
      <w:r w:rsidR="00A22B4B">
        <w:rPr>
          <w:lang w:val="en-US"/>
        </w:rPr>
        <w:t>host institution</w:t>
      </w:r>
      <w:r w:rsidRPr="0022165A">
        <w:rPr>
          <w:lang w:val="en-US"/>
        </w:rPr>
        <w:t xml:space="preserve"> to other students? Why or why not?</w:t>
      </w:r>
    </w:p>
    <w:p w14:paraId="54E3B4F2" w14:textId="77777777" w:rsidR="00B22E5A" w:rsidRPr="003E0297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90222F">
        <w:rPr>
          <w:lang w:val="en-US"/>
        </w:rPr>
        <w:t>A</w:t>
      </w:r>
      <w:r>
        <w:rPr>
          <w:lang w:val="en-US"/>
        </w:rPr>
        <w:t>ny a</w:t>
      </w:r>
      <w:r w:rsidRPr="0090222F">
        <w:rPr>
          <w:lang w:val="en-US"/>
        </w:rPr>
        <w:t>dditional information or</w:t>
      </w:r>
      <w:r>
        <w:rPr>
          <w:lang w:val="en-US"/>
        </w:rPr>
        <w:t xml:space="preserve"> tips (</w:t>
      </w:r>
      <w:r w:rsidRPr="008472AA">
        <w:rPr>
          <w:lang w:val="en-US"/>
        </w:rPr>
        <w:t>e.g., best housing platforms, cost-saving tips, useful apps</w:t>
      </w:r>
      <w:r>
        <w:rPr>
          <w:lang w:val="en-US"/>
        </w:rPr>
        <w:t>)</w:t>
      </w:r>
    </w:p>
    <w:p w14:paraId="3EA1941C" w14:textId="77777777" w:rsidR="00B22E5A" w:rsidRPr="0022165A" w:rsidRDefault="00B22E5A" w:rsidP="00B22E5A">
      <w:pPr>
        <w:rPr>
          <w:lang w:val="en-US"/>
        </w:rPr>
      </w:pPr>
    </w:p>
    <w:p w14:paraId="57BBDB19" w14:textId="77777777" w:rsidR="00B22E5A" w:rsidRPr="0022165A" w:rsidRDefault="00B22E5A" w:rsidP="00B22E5A">
      <w:pPr>
        <w:tabs>
          <w:tab w:val="left" w:pos="3670"/>
        </w:tabs>
        <w:rPr>
          <w:lang w:val="en-US"/>
        </w:rPr>
        <w:sectPr w:rsidR="00B22E5A" w:rsidRPr="0022165A" w:rsidSect="00D336BE">
          <w:headerReference w:type="default" r:id="rId15"/>
          <w:pgSz w:w="11900" w:h="16840" w:code="9"/>
          <w:pgMar w:top="1418" w:right="1134" w:bottom="1418" w:left="1701" w:header="567" w:footer="709" w:gutter="0"/>
          <w:cols w:space="708"/>
          <w:docGrid w:linePitch="360"/>
        </w:sectPr>
      </w:pPr>
    </w:p>
    <w:p w14:paraId="0797B4F3" w14:textId="77444BB3" w:rsidR="00AC75FD" w:rsidRPr="00AC75FD" w:rsidRDefault="00AC75FD" w:rsidP="00AC75FD">
      <w:pPr>
        <w:pStyle w:val="Otsikko1"/>
        <w:rPr>
          <w:lang w:val="en-US"/>
        </w:rPr>
      </w:pPr>
      <w:bookmarkStart w:id="22" w:name="_Toc193896366"/>
      <w:r w:rsidRPr="00AC75FD">
        <w:rPr>
          <w:lang w:val="en-US"/>
        </w:rPr>
        <w:lastRenderedPageBreak/>
        <w:t>PICTURES/ACCO</w:t>
      </w:r>
      <w:r>
        <w:rPr>
          <w:lang w:val="en-US"/>
        </w:rPr>
        <w:t>UNTS</w:t>
      </w:r>
      <w:bookmarkEnd w:id="22"/>
    </w:p>
    <w:p w14:paraId="6205765D" w14:textId="099233E7" w:rsidR="00AC75FD" w:rsidRPr="00AC75FD" w:rsidRDefault="00AC75FD" w:rsidP="00AC75FD">
      <w:pPr>
        <w:rPr>
          <w:lang w:val="en-US"/>
        </w:rPr>
      </w:pPr>
      <w:r w:rsidRPr="00AC75FD">
        <w:rPr>
          <w:lang w:val="en-US"/>
        </w:rPr>
        <w:t xml:space="preserve">If you wish, you can add photos of your </w:t>
      </w:r>
      <w:r w:rsidR="00A22B4B">
        <w:rPr>
          <w:lang w:val="en-US"/>
        </w:rPr>
        <w:t>exchange</w:t>
      </w:r>
      <w:r w:rsidRPr="00AC75FD">
        <w:rPr>
          <w:lang w:val="en-US"/>
        </w:rPr>
        <w:t xml:space="preserve"> at the end of the report. If you have a blog, social media account or similar</w:t>
      </w:r>
      <w:r>
        <w:rPr>
          <w:lang w:val="en-US"/>
        </w:rPr>
        <w:t xml:space="preserve"> regarding your </w:t>
      </w:r>
      <w:r w:rsidR="00A22B4B">
        <w:rPr>
          <w:lang w:val="en-US"/>
        </w:rPr>
        <w:t>exchange</w:t>
      </w:r>
      <w:r w:rsidRPr="00AC75FD">
        <w:rPr>
          <w:lang w:val="en-US"/>
        </w:rPr>
        <w:t>, you can share the URL here.</w:t>
      </w:r>
    </w:p>
    <w:p w14:paraId="069AAE72" w14:textId="77777777" w:rsidR="00AC75FD" w:rsidRPr="00AC75FD" w:rsidRDefault="00AC75FD" w:rsidP="00AC75FD">
      <w:pPr>
        <w:rPr>
          <w:lang w:val="en-US"/>
        </w:rPr>
      </w:pPr>
      <w:r w:rsidRPr="00AC75FD">
        <w:rPr>
          <w:lang w:val="en-US"/>
        </w:rPr>
        <w:t>You can rename the title to match the content.</w:t>
      </w:r>
    </w:p>
    <w:p w14:paraId="62CF4E0C" w14:textId="77230B06" w:rsidR="00B22E5A" w:rsidRPr="00622CB7" w:rsidRDefault="00AC75FD" w:rsidP="00AC75FD">
      <w:pPr>
        <w:rPr>
          <w:lang w:val="en-US"/>
        </w:rPr>
      </w:pPr>
      <w:r w:rsidRPr="00AC75FD">
        <w:rPr>
          <w:lang w:val="en-US"/>
        </w:rPr>
        <w:t>If you don't want to share photos or a social media account, remove the title and update the table of contents.</w:t>
      </w:r>
    </w:p>
    <w:p w14:paraId="2749BF8D" w14:textId="77777777" w:rsidR="00D336BE" w:rsidRPr="00B22E5A" w:rsidRDefault="00D336BE" w:rsidP="001434B3">
      <w:pPr>
        <w:rPr>
          <w:lang w:val="en-US"/>
        </w:rPr>
      </w:pPr>
    </w:p>
    <w:p w14:paraId="534658E4" w14:textId="77777777" w:rsidR="00D336BE" w:rsidRPr="00B22E5A" w:rsidRDefault="00D336BE" w:rsidP="001434B3">
      <w:pPr>
        <w:rPr>
          <w:lang w:val="en-US"/>
        </w:rPr>
      </w:pPr>
    </w:p>
    <w:p w14:paraId="4CCD0668" w14:textId="77777777" w:rsidR="00D336BE" w:rsidRPr="00B22E5A" w:rsidRDefault="00D336BE" w:rsidP="001434B3">
      <w:pPr>
        <w:rPr>
          <w:lang w:val="en-US"/>
        </w:rPr>
      </w:pPr>
    </w:p>
    <w:p w14:paraId="707BACFA" w14:textId="77777777" w:rsidR="00D336BE" w:rsidRPr="00B22E5A" w:rsidRDefault="00D336BE" w:rsidP="001434B3">
      <w:pPr>
        <w:rPr>
          <w:lang w:val="en-US"/>
        </w:rPr>
      </w:pPr>
    </w:p>
    <w:p w14:paraId="53A7F3EC" w14:textId="77777777" w:rsidR="00D336BE" w:rsidRPr="00B22E5A" w:rsidRDefault="00D336BE" w:rsidP="001434B3">
      <w:pPr>
        <w:rPr>
          <w:lang w:val="en-US"/>
        </w:rPr>
      </w:pPr>
    </w:p>
    <w:p w14:paraId="6D457D5F" w14:textId="77777777" w:rsidR="00D336BE" w:rsidRPr="00B22E5A" w:rsidRDefault="00D336BE" w:rsidP="001434B3">
      <w:pPr>
        <w:rPr>
          <w:lang w:val="en-US"/>
        </w:rPr>
      </w:pPr>
    </w:p>
    <w:p w14:paraId="1DE7A125" w14:textId="77777777" w:rsidR="00D336BE" w:rsidRPr="00B22E5A" w:rsidRDefault="00D336BE" w:rsidP="001434B3">
      <w:pPr>
        <w:rPr>
          <w:lang w:val="en-US"/>
        </w:rPr>
      </w:pPr>
    </w:p>
    <w:p w14:paraId="5A1DD731" w14:textId="77777777" w:rsidR="00D336BE" w:rsidRPr="00B22E5A" w:rsidRDefault="00D336BE" w:rsidP="001434B3">
      <w:pPr>
        <w:rPr>
          <w:lang w:val="en-US"/>
        </w:rPr>
      </w:pPr>
    </w:p>
    <w:p w14:paraId="45D548F8" w14:textId="77777777" w:rsidR="00D336BE" w:rsidRPr="00B22E5A" w:rsidRDefault="00D336BE" w:rsidP="001434B3">
      <w:pPr>
        <w:rPr>
          <w:lang w:val="en-US"/>
        </w:rPr>
      </w:pPr>
    </w:p>
    <w:p w14:paraId="225D2797" w14:textId="77777777" w:rsidR="00D336BE" w:rsidRPr="00B22E5A" w:rsidRDefault="00D336BE" w:rsidP="001434B3">
      <w:pPr>
        <w:rPr>
          <w:lang w:val="en-US"/>
        </w:rPr>
      </w:pPr>
    </w:p>
    <w:p w14:paraId="6AC488FF" w14:textId="77777777" w:rsidR="00D336BE" w:rsidRPr="00B22E5A" w:rsidRDefault="00D336BE" w:rsidP="001434B3">
      <w:pPr>
        <w:rPr>
          <w:lang w:val="en-US"/>
        </w:rPr>
      </w:pPr>
    </w:p>
    <w:p w14:paraId="10C880DF" w14:textId="77777777" w:rsidR="00D336BE" w:rsidRPr="00B22E5A" w:rsidRDefault="00D336BE" w:rsidP="001434B3">
      <w:pPr>
        <w:rPr>
          <w:lang w:val="en-US"/>
        </w:rPr>
      </w:pPr>
    </w:p>
    <w:p w14:paraId="7704A394" w14:textId="77777777" w:rsidR="00D336BE" w:rsidRPr="00B22E5A" w:rsidRDefault="00D336BE" w:rsidP="001434B3">
      <w:pPr>
        <w:rPr>
          <w:lang w:val="en-US"/>
        </w:rPr>
      </w:pPr>
    </w:p>
    <w:p w14:paraId="08046A4B" w14:textId="77777777" w:rsidR="00D336BE" w:rsidRPr="00B22E5A" w:rsidRDefault="00D336BE" w:rsidP="001434B3">
      <w:pPr>
        <w:rPr>
          <w:lang w:val="en-US"/>
        </w:rPr>
      </w:pPr>
    </w:p>
    <w:p w14:paraId="2C6E66BC" w14:textId="77777777" w:rsidR="00D336BE" w:rsidRPr="00B22E5A" w:rsidRDefault="00D336BE" w:rsidP="001434B3">
      <w:pPr>
        <w:rPr>
          <w:lang w:val="en-US"/>
        </w:rPr>
      </w:pPr>
    </w:p>
    <w:p w14:paraId="22680993" w14:textId="77777777" w:rsidR="00D336BE" w:rsidRPr="00B22E5A" w:rsidRDefault="00D336BE" w:rsidP="001434B3">
      <w:pPr>
        <w:rPr>
          <w:lang w:val="en-US"/>
        </w:rPr>
      </w:pPr>
    </w:p>
    <w:sectPr w:rsidR="00D336BE" w:rsidRPr="00B22E5A" w:rsidSect="00D336BE">
      <w:headerReference w:type="default" r:id="rId16"/>
      <w:pgSz w:w="11900" w:h="16840" w:code="9"/>
      <w:pgMar w:top="1418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D4427" w14:textId="77777777" w:rsidR="00C74F6F" w:rsidRDefault="00C74F6F" w:rsidP="00521D63">
      <w:r>
        <w:separator/>
      </w:r>
    </w:p>
  </w:endnote>
  <w:endnote w:type="continuationSeparator" w:id="0">
    <w:p w14:paraId="3C835B25" w14:textId="77777777" w:rsidR="00C74F6F" w:rsidRDefault="00C74F6F" w:rsidP="005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886D" w14:textId="5F15FE3E" w:rsidR="00F44379" w:rsidRDefault="00D9325D">
    <w:pPr>
      <w:pStyle w:val="Alatunnis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9C76DF5" wp14:editId="33701806">
          <wp:simplePos x="0" y="0"/>
          <wp:positionH relativeFrom="column">
            <wp:posOffset>4734560</wp:posOffset>
          </wp:positionH>
          <wp:positionV relativeFrom="paragraph">
            <wp:posOffset>-1857375</wp:posOffset>
          </wp:positionV>
          <wp:extent cx="2915920" cy="325120"/>
          <wp:effectExtent l="0" t="0" r="0" b="0"/>
          <wp:wrapThrough wrapText="bothSides">
            <wp:wrapPolygon edited="0">
              <wp:start x="21600" y="0"/>
              <wp:lineTo x="151" y="0"/>
              <wp:lineTo x="151" y="20250"/>
              <wp:lineTo x="21600" y="20250"/>
              <wp:lineTo x="21600" y="0"/>
            </wp:wrapPolygon>
          </wp:wrapThrough>
          <wp:docPr id="20" name="Kuv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umak u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2915920" cy="32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714A9" w14:textId="09020958" w:rsidR="0041235C" w:rsidRDefault="0041235C">
    <w:pPr>
      <w:pStyle w:val="Alatunnis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49221B" wp14:editId="38CBBE14">
          <wp:simplePos x="0" y="0"/>
          <wp:positionH relativeFrom="column">
            <wp:posOffset>4619625</wp:posOffset>
          </wp:positionH>
          <wp:positionV relativeFrom="paragraph">
            <wp:posOffset>-1980565</wp:posOffset>
          </wp:positionV>
          <wp:extent cx="3655695" cy="407670"/>
          <wp:effectExtent l="4763" t="0" r="6667" b="6668"/>
          <wp:wrapThrough wrapText="bothSides">
            <wp:wrapPolygon edited="0">
              <wp:start x="21572" y="-252"/>
              <wp:lineTo x="73" y="-252"/>
              <wp:lineTo x="73" y="20944"/>
              <wp:lineTo x="21572" y="20944"/>
              <wp:lineTo x="21572" y="-252"/>
            </wp:wrapPolygon>
          </wp:wrapThrough>
          <wp:docPr id="19" name="Kuv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umak u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365569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404A" w14:textId="77777777" w:rsidR="00C74F6F" w:rsidRDefault="00C74F6F" w:rsidP="00521D63">
      <w:r>
        <w:separator/>
      </w:r>
    </w:p>
  </w:footnote>
  <w:footnote w:type="continuationSeparator" w:id="0">
    <w:p w14:paraId="0C7CC70A" w14:textId="77777777" w:rsidR="00C74F6F" w:rsidRDefault="00C74F6F" w:rsidP="0052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52BC" w14:textId="77777777" w:rsidR="00B905FA" w:rsidRDefault="00B905FA">
    <w:pPr>
      <w:pStyle w:val="Yltunniste"/>
      <w:jc w:val="right"/>
    </w:pPr>
  </w:p>
  <w:p w14:paraId="26F0C054" w14:textId="77777777" w:rsidR="00B905FA" w:rsidRDefault="00B905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D28" w14:textId="568CF675" w:rsidR="00B905FA" w:rsidRDefault="003D7B15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6D2DDD" wp14:editId="603540B4">
          <wp:simplePos x="0" y="0"/>
          <wp:positionH relativeFrom="column">
            <wp:posOffset>-568960</wp:posOffset>
          </wp:positionH>
          <wp:positionV relativeFrom="paragraph">
            <wp:posOffset>-365889</wp:posOffset>
          </wp:positionV>
          <wp:extent cx="7434470" cy="10516472"/>
          <wp:effectExtent l="0" t="0" r="0" b="0"/>
          <wp:wrapNone/>
          <wp:docPr id="18" name="Kuv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4470" cy="1051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407EE" w14:textId="07815E0F" w:rsidR="00B905FA" w:rsidRDefault="00B905F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920474"/>
      <w:docPartObj>
        <w:docPartGallery w:val="Page Numbers (Top of Page)"/>
        <w:docPartUnique/>
      </w:docPartObj>
    </w:sdtPr>
    <w:sdtEndPr/>
    <w:sdtContent>
      <w:p w14:paraId="45F201AB" w14:textId="77777777" w:rsidR="00B22E5A" w:rsidRDefault="00B22E5A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7036D8C1" w14:textId="77777777" w:rsidR="00B22E5A" w:rsidRDefault="00B22E5A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683548"/>
      <w:docPartObj>
        <w:docPartGallery w:val="Page Numbers (Top of Page)"/>
        <w:docPartUnique/>
      </w:docPartObj>
    </w:sdtPr>
    <w:sdtEndPr/>
    <w:sdtContent>
      <w:p w14:paraId="4A5ACEE3" w14:textId="77777777" w:rsidR="00D336BE" w:rsidRDefault="00D336BE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FBEA6" w14:textId="77777777" w:rsidR="00B905FA" w:rsidRPr="00D336BE" w:rsidRDefault="00B905FA" w:rsidP="00D336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0CA"/>
    <w:multiLevelType w:val="multilevel"/>
    <w:tmpl w:val="9F6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63E6C"/>
    <w:multiLevelType w:val="multilevel"/>
    <w:tmpl w:val="FE4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91DBC"/>
    <w:multiLevelType w:val="hybridMultilevel"/>
    <w:tmpl w:val="BC98BE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43BD6"/>
    <w:multiLevelType w:val="hybridMultilevel"/>
    <w:tmpl w:val="581A57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7185A"/>
    <w:multiLevelType w:val="multilevel"/>
    <w:tmpl w:val="F21CE3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0A615A"/>
    <w:multiLevelType w:val="hybridMultilevel"/>
    <w:tmpl w:val="EEC243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54DFE"/>
    <w:multiLevelType w:val="hybridMultilevel"/>
    <w:tmpl w:val="8F5E8C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631B4"/>
    <w:multiLevelType w:val="hybridMultilevel"/>
    <w:tmpl w:val="F9061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D2389"/>
    <w:multiLevelType w:val="hybridMultilevel"/>
    <w:tmpl w:val="D5DE5E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47B3E"/>
    <w:multiLevelType w:val="multilevel"/>
    <w:tmpl w:val="925C5B5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8C12C3"/>
    <w:multiLevelType w:val="multilevel"/>
    <w:tmpl w:val="8234AD5C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D9B71FC"/>
    <w:multiLevelType w:val="multilevel"/>
    <w:tmpl w:val="1FBC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6F167D"/>
    <w:multiLevelType w:val="hybridMultilevel"/>
    <w:tmpl w:val="D6EEEE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161F7"/>
    <w:multiLevelType w:val="hybridMultilevel"/>
    <w:tmpl w:val="10DACF16"/>
    <w:lvl w:ilvl="0" w:tplc="E2EE68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E132E"/>
    <w:multiLevelType w:val="hybridMultilevel"/>
    <w:tmpl w:val="16B22E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20793"/>
    <w:multiLevelType w:val="hybridMultilevel"/>
    <w:tmpl w:val="74EC20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049DF"/>
    <w:multiLevelType w:val="hybridMultilevel"/>
    <w:tmpl w:val="4A4CA8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F1F4A"/>
    <w:multiLevelType w:val="hybridMultilevel"/>
    <w:tmpl w:val="48122E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B1BA5"/>
    <w:multiLevelType w:val="hybridMultilevel"/>
    <w:tmpl w:val="73F649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B6BC7"/>
    <w:multiLevelType w:val="hybridMultilevel"/>
    <w:tmpl w:val="0A76C9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3"/>
  </w:num>
  <w:num w:numId="5">
    <w:abstractNumId w:val="10"/>
  </w:num>
  <w:num w:numId="6">
    <w:abstractNumId w:val="0"/>
  </w:num>
  <w:num w:numId="7">
    <w:abstractNumId w:val="1"/>
  </w:num>
  <w:num w:numId="8">
    <w:abstractNumId w:val="11"/>
  </w:num>
  <w:num w:numId="9">
    <w:abstractNumId w:val="7"/>
  </w:num>
  <w:num w:numId="10">
    <w:abstractNumId w:val="14"/>
  </w:num>
  <w:num w:numId="11">
    <w:abstractNumId w:val="18"/>
  </w:num>
  <w:num w:numId="12">
    <w:abstractNumId w:val="5"/>
  </w:num>
  <w:num w:numId="13">
    <w:abstractNumId w:val="2"/>
  </w:num>
  <w:num w:numId="14">
    <w:abstractNumId w:val="6"/>
  </w:num>
  <w:num w:numId="15">
    <w:abstractNumId w:val="16"/>
  </w:num>
  <w:num w:numId="16">
    <w:abstractNumId w:val="17"/>
  </w:num>
  <w:num w:numId="17">
    <w:abstractNumId w:val="12"/>
  </w:num>
  <w:num w:numId="18">
    <w:abstractNumId w:val="19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C8"/>
    <w:rsid w:val="000333E5"/>
    <w:rsid w:val="000506DB"/>
    <w:rsid w:val="00067AA1"/>
    <w:rsid w:val="0008320A"/>
    <w:rsid w:val="0009046C"/>
    <w:rsid w:val="00094449"/>
    <w:rsid w:val="000B414D"/>
    <w:rsid w:val="000C3A1C"/>
    <w:rsid w:val="000C4E62"/>
    <w:rsid w:val="000D2D93"/>
    <w:rsid w:val="000D7E13"/>
    <w:rsid w:val="000E4BF5"/>
    <w:rsid w:val="0010037E"/>
    <w:rsid w:val="001074B0"/>
    <w:rsid w:val="00120CD7"/>
    <w:rsid w:val="001244E0"/>
    <w:rsid w:val="00124A43"/>
    <w:rsid w:val="00135D2F"/>
    <w:rsid w:val="00137FFD"/>
    <w:rsid w:val="00142CA4"/>
    <w:rsid w:val="001434B3"/>
    <w:rsid w:val="00145E10"/>
    <w:rsid w:val="00152247"/>
    <w:rsid w:val="0017711B"/>
    <w:rsid w:val="00177BB1"/>
    <w:rsid w:val="001801A6"/>
    <w:rsid w:val="001E5DC1"/>
    <w:rsid w:val="00207C2C"/>
    <w:rsid w:val="00214B80"/>
    <w:rsid w:val="00220BCD"/>
    <w:rsid w:val="002221AE"/>
    <w:rsid w:val="0024394F"/>
    <w:rsid w:val="002622D4"/>
    <w:rsid w:val="00272B4E"/>
    <w:rsid w:val="0027500B"/>
    <w:rsid w:val="00281856"/>
    <w:rsid w:val="00294971"/>
    <w:rsid w:val="002C6AED"/>
    <w:rsid w:val="002D35A9"/>
    <w:rsid w:val="002D35D8"/>
    <w:rsid w:val="002F27E1"/>
    <w:rsid w:val="003103D6"/>
    <w:rsid w:val="003262E0"/>
    <w:rsid w:val="003529D7"/>
    <w:rsid w:val="0038104C"/>
    <w:rsid w:val="003C4F1C"/>
    <w:rsid w:val="003D7B15"/>
    <w:rsid w:val="0041235C"/>
    <w:rsid w:val="0043006F"/>
    <w:rsid w:val="004356AE"/>
    <w:rsid w:val="00472896"/>
    <w:rsid w:val="00490310"/>
    <w:rsid w:val="00494A5F"/>
    <w:rsid w:val="004B1311"/>
    <w:rsid w:val="004B66E2"/>
    <w:rsid w:val="004D36FA"/>
    <w:rsid w:val="004E3AFE"/>
    <w:rsid w:val="00505929"/>
    <w:rsid w:val="00521D63"/>
    <w:rsid w:val="0054310D"/>
    <w:rsid w:val="005518FD"/>
    <w:rsid w:val="00553EA9"/>
    <w:rsid w:val="00573484"/>
    <w:rsid w:val="00593ABC"/>
    <w:rsid w:val="005A2B5D"/>
    <w:rsid w:val="005A63B8"/>
    <w:rsid w:val="005C11DD"/>
    <w:rsid w:val="00604F45"/>
    <w:rsid w:val="006467A9"/>
    <w:rsid w:val="00657462"/>
    <w:rsid w:val="006618F9"/>
    <w:rsid w:val="0066342A"/>
    <w:rsid w:val="0067134F"/>
    <w:rsid w:val="0068749E"/>
    <w:rsid w:val="00695E86"/>
    <w:rsid w:val="006F2B9E"/>
    <w:rsid w:val="00764FB4"/>
    <w:rsid w:val="007B2EF1"/>
    <w:rsid w:val="007C0507"/>
    <w:rsid w:val="007D5F7A"/>
    <w:rsid w:val="007E01E1"/>
    <w:rsid w:val="007E0AC2"/>
    <w:rsid w:val="007E3871"/>
    <w:rsid w:val="007F5244"/>
    <w:rsid w:val="008026CE"/>
    <w:rsid w:val="00821876"/>
    <w:rsid w:val="0082682E"/>
    <w:rsid w:val="00827055"/>
    <w:rsid w:val="00835877"/>
    <w:rsid w:val="00847DBD"/>
    <w:rsid w:val="008565DC"/>
    <w:rsid w:val="008637CF"/>
    <w:rsid w:val="008665B8"/>
    <w:rsid w:val="0087053D"/>
    <w:rsid w:val="008826EE"/>
    <w:rsid w:val="008A77A4"/>
    <w:rsid w:val="008F7414"/>
    <w:rsid w:val="0090057D"/>
    <w:rsid w:val="00921A41"/>
    <w:rsid w:val="0093487A"/>
    <w:rsid w:val="00934DAE"/>
    <w:rsid w:val="00940062"/>
    <w:rsid w:val="009472D9"/>
    <w:rsid w:val="00971C1B"/>
    <w:rsid w:val="0099243B"/>
    <w:rsid w:val="009A11CC"/>
    <w:rsid w:val="009A5406"/>
    <w:rsid w:val="009A57ED"/>
    <w:rsid w:val="009A7589"/>
    <w:rsid w:val="009B0CC2"/>
    <w:rsid w:val="009C1747"/>
    <w:rsid w:val="009C5BB9"/>
    <w:rsid w:val="009C75BB"/>
    <w:rsid w:val="009D6395"/>
    <w:rsid w:val="009E6FDF"/>
    <w:rsid w:val="00A1297C"/>
    <w:rsid w:val="00A17F9C"/>
    <w:rsid w:val="00A22B4B"/>
    <w:rsid w:val="00A25C20"/>
    <w:rsid w:val="00A63F1A"/>
    <w:rsid w:val="00A64CB3"/>
    <w:rsid w:val="00A67697"/>
    <w:rsid w:val="00A7245D"/>
    <w:rsid w:val="00A83B51"/>
    <w:rsid w:val="00AA55DC"/>
    <w:rsid w:val="00AC26C8"/>
    <w:rsid w:val="00AC344E"/>
    <w:rsid w:val="00AC75FD"/>
    <w:rsid w:val="00AE3E07"/>
    <w:rsid w:val="00AF3582"/>
    <w:rsid w:val="00B039BB"/>
    <w:rsid w:val="00B21A23"/>
    <w:rsid w:val="00B22E5A"/>
    <w:rsid w:val="00B31BAE"/>
    <w:rsid w:val="00B52F91"/>
    <w:rsid w:val="00B63A15"/>
    <w:rsid w:val="00B75DDD"/>
    <w:rsid w:val="00B905FA"/>
    <w:rsid w:val="00BB081E"/>
    <w:rsid w:val="00BB27ED"/>
    <w:rsid w:val="00BB359E"/>
    <w:rsid w:val="00BC79FA"/>
    <w:rsid w:val="00BD29BE"/>
    <w:rsid w:val="00C21592"/>
    <w:rsid w:val="00C22325"/>
    <w:rsid w:val="00C32D5F"/>
    <w:rsid w:val="00C406F6"/>
    <w:rsid w:val="00C505EE"/>
    <w:rsid w:val="00C51DB2"/>
    <w:rsid w:val="00C74F6F"/>
    <w:rsid w:val="00CA720A"/>
    <w:rsid w:val="00CB1964"/>
    <w:rsid w:val="00CB2CA4"/>
    <w:rsid w:val="00CE383D"/>
    <w:rsid w:val="00CF702F"/>
    <w:rsid w:val="00D1116D"/>
    <w:rsid w:val="00D122F7"/>
    <w:rsid w:val="00D14CF9"/>
    <w:rsid w:val="00D23969"/>
    <w:rsid w:val="00D336BE"/>
    <w:rsid w:val="00D532FB"/>
    <w:rsid w:val="00D5410A"/>
    <w:rsid w:val="00D615DD"/>
    <w:rsid w:val="00D76ED1"/>
    <w:rsid w:val="00D9325D"/>
    <w:rsid w:val="00DB025E"/>
    <w:rsid w:val="00DB7E42"/>
    <w:rsid w:val="00DE5FB8"/>
    <w:rsid w:val="00DE6B26"/>
    <w:rsid w:val="00E07790"/>
    <w:rsid w:val="00E1122F"/>
    <w:rsid w:val="00E218F9"/>
    <w:rsid w:val="00E25E7F"/>
    <w:rsid w:val="00E546A3"/>
    <w:rsid w:val="00E623D7"/>
    <w:rsid w:val="00E634FB"/>
    <w:rsid w:val="00E77076"/>
    <w:rsid w:val="00E95EBC"/>
    <w:rsid w:val="00EA76C1"/>
    <w:rsid w:val="00EB3E3A"/>
    <w:rsid w:val="00ED1411"/>
    <w:rsid w:val="00ED6002"/>
    <w:rsid w:val="00EE2CE4"/>
    <w:rsid w:val="00EF6CD6"/>
    <w:rsid w:val="00F1354A"/>
    <w:rsid w:val="00F17572"/>
    <w:rsid w:val="00F44379"/>
    <w:rsid w:val="00F7187D"/>
    <w:rsid w:val="00F71A69"/>
    <w:rsid w:val="00F8648F"/>
    <w:rsid w:val="00FA0E60"/>
    <w:rsid w:val="00FA11A4"/>
    <w:rsid w:val="00FA59E2"/>
    <w:rsid w:val="00FB6818"/>
    <w:rsid w:val="00FE080F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1B974"/>
  <w14:defaultImageDpi w14:val="300"/>
  <w15:docId w15:val="{285D595A-4610-47BE-8D2D-A673194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E3E07"/>
    <w:pPr>
      <w:spacing w:after="180" w:line="360" w:lineRule="auto"/>
      <w:jc w:val="both"/>
    </w:pPr>
    <w:rPr>
      <w:rFonts w:ascii="Times New Roman" w:hAnsi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410A"/>
    <w:pPr>
      <w:keepNext/>
      <w:keepLines/>
      <w:pageBreakBefore/>
      <w:numPr>
        <w:numId w:val="5"/>
      </w:numPr>
      <w:ind w:left="431" w:hanging="431"/>
      <w:jc w:val="left"/>
      <w:outlineLvl w:val="0"/>
    </w:pPr>
    <w:rPr>
      <w:rFonts w:asciiTheme="majorHAnsi" w:eastAsiaTheme="majorEastAsia" w:hAnsiTheme="majorHAnsi" w:cstheme="majorHAnsi"/>
      <w:b/>
      <w:caps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039BB"/>
    <w:pPr>
      <w:keepNext/>
      <w:keepLines/>
      <w:numPr>
        <w:ilvl w:val="1"/>
        <w:numId w:val="5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B039BB"/>
    <w:pPr>
      <w:keepNext/>
      <w:keepLines/>
      <w:numPr>
        <w:ilvl w:val="2"/>
        <w:numId w:val="5"/>
      </w:numPr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66342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6342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342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34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34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34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36BE"/>
    <w:pPr>
      <w:tabs>
        <w:tab w:val="center" w:pos="4819"/>
        <w:tab w:val="right" w:pos="9638"/>
      </w:tabs>
    </w:pPr>
    <w:rPr>
      <w:rFonts w:asciiTheme="minorHAnsi" w:hAnsiTheme="minorHAnsi"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36BE"/>
    <w:rPr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521D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21D63"/>
  </w:style>
  <w:style w:type="paragraph" w:styleId="Seliteteksti">
    <w:name w:val="Balloon Text"/>
    <w:basedOn w:val="Normaali"/>
    <w:link w:val="SelitetekstiChar"/>
    <w:uiPriority w:val="99"/>
    <w:semiHidden/>
    <w:unhideWhenUsed/>
    <w:rsid w:val="00521D63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21D63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615DD"/>
    <w:rPr>
      <w:noProof/>
      <w:color w:val="FFB549" w:themeColor="hyperlink"/>
      <w:u w:val="single"/>
      <w:bdr w:val="none" w:sz="0" w:space="0" w:color="auto"/>
    </w:rPr>
  </w:style>
  <w:style w:type="character" w:customStyle="1" w:styleId="Otsikko1Char">
    <w:name w:val="Otsikko 1 Char"/>
    <w:basedOn w:val="Kappaleenoletusfontti"/>
    <w:link w:val="Otsikko1"/>
    <w:uiPriority w:val="9"/>
    <w:rsid w:val="00D5410A"/>
    <w:rPr>
      <w:rFonts w:asciiTheme="majorHAnsi" w:eastAsiaTheme="majorEastAsia" w:hAnsiTheme="majorHAnsi" w:cstheme="majorHAnsi"/>
      <w:b/>
      <w:cap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039BB"/>
    <w:rPr>
      <w:rFonts w:asciiTheme="majorHAnsi" w:eastAsiaTheme="majorEastAsia" w:hAnsiTheme="majorHAnsi" w:cstheme="majorBidi"/>
      <w:b/>
      <w:szCs w:val="26"/>
    </w:rPr>
  </w:style>
  <w:style w:type="paragraph" w:styleId="Luettelokappale">
    <w:name w:val="List Paragraph"/>
    <w:basedOn w:val="Normaali"/>
    <w:uiPriority w:val="34"/>
    <w:qFormat/>
    <w:rsid w:val="00AE3E07"/>
    <w:pPr>
      <w:spacing w:after="0"/>
      <w:ind w:left="720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120CD7"/>
    <w:pPr>
      <w:numPr>
        <w:numId w:val="0"/>
      </w:numPr>
      <w:outlineLvl w:val="9"/>
    </w:pPr>
  </w:style>
  <w:style w:type="paragraph" w:styleId="Sisluet1">
    <w:name w:val="toc 1"/>
    <w:aliases w:val="SISLUET 1"/>
    <w:basedOn w:val="Normaali"/>
    <w:next w:val="Normaali"/>
    <w:autoRedefine/>
    <w:uiPriority w:val="39"/>
    <w:unhideWhenUsed/>
    <w:rsid w:val="00D5410A"/>
    <w:pPr>
      <w:tabs>
        <w:tab w:val="left" w:pos="480"/>
        <w:tab w:val="right" w:leader="dot" w:pos="9055"/>
      </w:tabs>
      <w:spacing w:after="0"/>
    </w:pPr>
    <w:rPr>
      <w:rFonts w:cs="Times New Roman (Leipäteksti, m"/>
      <w:caps/>
      <w:sz w:val="28"/>
    </w:rPr>
  </w:style>
  <w:style w:type="paragraph" w:styleId="Sisluet2">
    <w:name w:val="toc 2"/>
    <w:basedOn w:val="Normaali"/>
    <w:next w:val="Normaali"/>
    <w:autoRedefine/>
    <w:uiPriority w:val="39"/>
    <w:unhideWhenUsed/>
    <w:rsid w:val="000C4E62"/>
    <w:pPr>
      <w:tabs>
        <w:tab w:val="left" w:pos="880"/>
        <w:tab w:val="right" w:leader="dot" w:pos="9055"/>
      </w:tabs>
      <w:ind w:left="510"/>
    </w:pPr>
  </w:style>
  <w:style w:type="table" w:styleId="TaulukkoRuudukko">
    <w:name w:val="Table Grid"/>
    <w:basedOn w:val="Normaalitaulukko"/>
    <w:uiPriority w:val="59"/>
    <w:rsid w:val="00B2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ivistem">
    <w:name w:val="Tiivistemä"/>
    <w:basedOn w:val="Normaali"/>
    <w:link w:val="TiivistemChar"/>
    <w:qFormat/>
    <w:rsid w:val="00AE3E07"/>
    <w:pPr>
      <w:framePr w:wrap="notBeside" w:vAnchor="text" w:hAnchor="text" w:y="1"/>
      <w:spacing w:after="0" w:line="240" w:lineRule="auto"/>
    </w:pPr>
    <w:rPr>
      <w:noProof/>
    </w:rPr>
  </w:style>
  <w:style w:type="paragraph" w:customStyle="1" w:styleId="Tiivistelmotsikko">
    <w:name w:val="Tiivistelmäotsikko"/>
    <w:basedOn w:val="Normaali"/>
    <w:link w:val="TiivistelmotsikkoChar"/>
    <w:qFormat/>
    <w:rsid w:val="00D615DD"/>
    <w:rPr>
      <w:rFonts w:asciiTheme="majorHAnsi" w:hAnsiTheme="majorHAnsi"/>
      <w:b/>
      <w:noProof/>
      <w:sz w:val="32"/>
    </w:rPr>
  </w:style>
  <w:style w:type="character" w:customStyle="1" w:styleId="TiivistemChar">
    <w:name w:val="Tiivistemä Char"/>
    <w:basedOn w:val="Kappaleenoletusfontti"/>
    <w:link w:val="Tiivistem"/>
    <w:rsid w:val="00AE3E07"/>
    <w:rPr>
      <w:rFonts w:ascii="Times New Roman" w:hAnsi="Times New Roman"/>
      <w:noProof/>
    </w:rPr>
  </w:style>
  <w:style w:type="paragraph" w:styleId="Lainaus">
    <w:name w:val="Quote"/>
    <w:aliases w:val="Suora lainaus"/>
    <w:basedOn w:val="Normaali"/>
    <w:next w:val="Normaali"/>
    <w:link w:val="LainausChar"/>
    <w:uiPriority w:val="29"/>
    <w:qFormat/>
    <w:rsid w:val="00C22325"/>
    <w:pPr>
      <w:spacing w:line="240" w:lineRule="auto"/>
      <w:ind w:left="1134"/>
    </w:pPr>
    <w:rPr>
      <w:iCs/>
    </w:rPr>
  </w:style>
  <w:style w:type="character" w:customStyle="1" w:styleId="TiivistelmotsikkoChar">
    <w:name w:val="Tiivistelmäotsikko Char"/>
    <w:basedOn w:val="Kappaleenoletusfontti"/>
    <w:link w:val="Tiivistelmotsikko"/>
    <w:rsid w:val="00D615DD"/>
    <w:rPr>
      <w:rFonts w:asciiTheme="majorHAnsi" w:hAnsiTheme="majorHAnsi"/>
      <w:b/>
      <w:noProof/>
      <w:sz w:val="32"/>
    </w:rPr>
  </w:style>
  <w:style w:type="character" w:customStyle="1" w:styleId="LainausChar">
    <w:name w:val="Lainaus Char"/>
    <w:aliases w:val="Suora lainaus Char"/>
    <w:basedOn w:val="Kappaleenoletusfontti"/>
    <w:link w:val="Lainaus"/>
    <w:uiPriority w:val="29"/>
    <w:rsid w:val="00C22325"/>
    <w:rPr>
      <w:rFonts w:ascii="Arial" w:hAnsi="Arial"/>
      <w:iCs/>
    </w:rPr>
  </w:style>
  <w:style w:type="paragraph" w:customStyle="1" w:styleId="xmsolistparagraph">
    <w:name w:val="x_msolistparagraph"/>
    <w:basedOn w:val="Normaali"/>
    <w:rsid w:val="00BB27ED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paragraph" w:styleId="Otsikko">
    <w:name w:val="Title"/>
    <w:aliases w:val="Kansiotsikko"/>
    <w:basedOn w:val="Normaali"/>
    <w:next w:val="Normaali"/>
    <w:link w:val="OtsikkoChar"/>
    <w:uiPriority w:val="10"/>
    <w:qFormat/>
    <w:rsid w:val="004B1311"/>
    <w:pPr>
      <w:spacing w:after="0" w:line="240" w:lineRule="auto"/>
      <w:contextualSpacing/>
      <w:jc w:val="center"/>
    </w:pPr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paragraph" w:customStyle="1" w:styleId="Lhteet">
    <w:name w:val="Lähteet"/>
    <w:basedOn w:val="Normaali"/>
    <w:link w:val="LhteetChar"/>
    <w:qFormat/>
    <w:rsid w:val="00821876"/>
    <w:pPr>
      <w:spacing w:line="240" w:lineRule="auto"/>
      <w:ind w:left="284" w:hanging="284"/>
    </w:pPr>
  </w:style>
  <w:style w:type="character" w:customStyle="1" w:styleId="LhteetChar">
    <w:name w:val="Lähteet Char"/>
    <w:basedOn w:val="Kappaleenoletusfontti"/>
    <w:link w:val="Lhteet"/>
    <w:rsid w:val="00821876"/>
    <w:rPr>
      <w:rFonts w:ascii="Times New Roman" w:hAnsi="Times New Roman"/>
    </w:rPr>
  </w:style>
  <w:style w:type="character" w:customStyle="1" w:styleId="Otsikko3Char">
    <w:name w:val="Otsikko 3 Char"/>
    <w:basedOn w:val="Kappaleenoletusfontti"/>
    <w:link w:val="Otsikko3"/>
    <w:uiPriority w:val="9"/>
    <w:rsid w:val="00B039BB"/>
    <w:rPr>
      <w:rFonts w:asciiTheme="majorHAnsi" w:eastAsiaTheme="majorEastAsia" w:hAnsiTheme="majorHAnsi" w:cstheme="majorBid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34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34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3">
    <w:name w:val="toc 3"/>
    <w:basedOn w:val="Normaali"/>
    <w:next w:val="Normaali"/>
    <w:autoRedefine/>
    <w:uiPriority w:val="39"/>
    <w:unhideWhenUsed/>
    <w:rsid w:val="000C4E62"/>
    <w:pPr>
      <w:tabs>
        <w:tab w:val="left" w:pos="1320"/>
        <w:tab w:val="right" w:leader="dot" w:pos="9055"/>
      </w:tabs>
      <w:spacing w:after="100"/>
      <w:ind w:left="567"/>
    </w:pPr>
  </w:style>
  <w:style w:type="character" w:customStyle="1" w:styleId="OtsikkoChar">
    <w:name w:val="Otsikko Char"/>
    <w:aliases w:val="Kansiotsikko Char"/>
    <w:basedOn w:val="Kappaleenoletusfontti"/>
    <w:link w:val="Otsikko"/>
    <w:uiPriority w:val="10"/>
    <w:rsid w:val="004B1311"/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character" w:styleId="Sivunumero">
    <w:name w:val="page number"/>
    <w:basedOn w:val="Kappaleenoletusfontti"/>
    <w:uiPriority w:val="99"/>
    <w:semiHidden/>
    <w:unhideWhenUsed/>
    <w:rsid w:val="0090057D"/>
  </w:style>
  <w:style w:type="paragraph" w:customStyle="1" w:styleId="Tynnimi-kansi">
    <w:name w:val="Työn nimi-kansi"/>
    <w:basedOn w:val="Normaali"/>
    <w:qFormat/>
    <w:rsid w:val="00C505EE"/>
    <w:pPr>
      <w:spacing w:after="0" w:line="240" w:lineRule="auto"/>
      <w:jc w:val="center"/>
    </w:pPr>
    <w:rPr>
      <w:rFonts w:asciiTheme="majorHAnsi" w:hAnsiTheme="majorHAnsi" w:cstheme="majorHAnsi"/>
      <w:b/>
      <w:color w:val="000000" w:themeColor="text1"/>
      <w:sz w:val="32"/>
      <w:szCs w:val="32"/>
    </w:rPr>
  </w:style>
  <w:style w:type="paragraph" w:customStyle="1" w:styleId="Kannenalaotsikko">
    <w:name w:val="Kannen alaotsikko"/>
    <w:basedOn w:val="Normaali"/>
    <w:qFormat/>
    <w:rsid w:val="00C505EE"/>
    <w:pPr>
      <w:spacing w:after="0" w:line="240" w:lineRule="auto"/>
      <w:jc w:val="center"/>
    </w:pPr>
    <w:rPr>
      <w:rFonts w:cs="Arial"/>
      <w:color w:val="000000" w:themeColor="text1"/>
      <w:sz w:val="32"/>
    </w:rPr>
  </w:style>
  <w:style w:type="paragraph" w:customStyle="1" w:styleId="Kannennormaaliteksti">
    <w:name w:val="Kannen normaaliteksti"/>
    <w:basedOn w:val="Otsikko"/>
    <w:autoRedefine/>
    <w:qFormat/>
    <w:rsid w:val="003D7B15"/>
    <w:pPr>
      <w:spacing w:line="360" w:lineRule="auto"/>
      <w:jc w:val="left"/>
    </w:pPr>
    <w:rPr>
      <w:bCs/>
      <w:sz w:val="48"/>
      <w:szCs w:val="200"/>
      <w:lang w:val="en-US"/>
    </w:rPr>
  </w:style>
  <w:style w:type="paragraph" w:customStyle="1" w:styleId="Lhteetitalic">
    <w:name w:val="Lähteet italic"/>
    <w:basedOn w:val="Lhteet"/>
    <w:rsid w:val="00827055"/>
    <w:rPr>
      <w:rFonts w:cs="Arial"/>
      <w:i/>
      <w:iCs/>
    </w:rPr>
  </w:style>
  <w:style w:type="paragraph" w:styleId="Eivli">
    <w:name w:val="No Spacing"/>
    <w:uiPriority w:val="1"/>
    <w:qFormat/>
    <w:rsid w:val="00D5410A"/>
    <w:pPr>
      <w:jc w:val="both"/>
    </w:pPr>
    <w:rPr>
      <w:rFonts w:ascii="Times New Roman" w:hAnsi="Times New Roman"/>
    </w:rPr>
  </w:style>
  <w:style w:type="table" w:styleId="Ruudukkotaulukko2-korostus2">
    <w:name w:val="Grid Table 2 Accent 2"/>
    <w:basedOn w:val="Normaalitaulukko"/>
    <w:uiPriority w:val="47"/>
    <w:rsid w:val="00CE383D"/>
    <w:tblPr>
      <w:tblStyleRowBandSize w:val="1"/>
      <w:tblStyleColBandSize w:val="1"/>
      <w:tblInd w:w="0" w:type="nil"/>
      <w:tblBorders>
        <w:top w:val="single" w:sz="2" w:space="0" w:color="FFD291" w:themeColor="accent2" w:themeTint="99"/>
        <w:bottom w:val="single" w:sz="2" w:space="0" w:color="FFD291" w:themeColor="accent2" w:themeTint="99"/>
        <w:insideH w:val="single" w:sz="2" w:space="0" w:color="FFD291" w:themeColor="accent2" w:themeTint="99"/>
        <w:insideV w:val="single" w:sz="2" w:space="0" w:color="FFD2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2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2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A" w:themeFill="accent2" w:themeFillTint="33"/>
      </w:tcPr>
    </w:tblStylePr>
    <w:tblStylePr w:type="band1Horz">
      <w:tblPr/>
      <w:tcPr>
        <w:shd w:val="clear" w:color="auto" w:fill="FFF0DA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tthe01\Downloads\Opinnaytetyo-mallipohja-Humak%20(1).dotx" TargetMode="External"/></Relationships>
</file>

<file path=word/theme/theme1.xml><?xml version="1.0" encoding="utf-8"?>
<a:theme xmlns:a="http://schemas.openxmlformats.org/drawingml/2006/main" name="Office-teema">
  <a:themeElements>
    <a:clrScheme name="HUMAK">
      <a:dk1>
        <a:sysClr val="windowText" lastClr="000000"/>
      </a:dk1>
      <a:lt1>
        <a:sysClr val="window" lastClr="FFFFFF"/>
      </a:lt1>
      <a:dk2>
        <a:srgbClr val="FFB549"/>
      </a:dk2>
      <a:lt2>
        <a:srgbClr val="EEECE1"/>
      </a:lt2>
      <a:accent1>
        <a:srgbClr val="000000"/>
      </a:accent1>
      <a:accent2>
        <a:srgbClr val="FFB549"/>
      </a:accent2>
      <a:accent3>
        <a:srgbClr val="BFE3EF"/>
      </a:accent3>
      <a:accent4>
        <a:srgbClr val="FEF4AF"/>
      </a:accent4>
      <a:accent5>
        <a:srgbClr val="D8C8B9"/>
      </a:accent5>
      <a:accent6>
        <a:srgbClr val="FFFFFF"/>
      </a:accent6>
      <a:hlink>
        <a:srgbClr val="FFB549"/>
      </a:hlink>
      <a:folHlink>
        <a:srgbClr val="BFE3EF"/>
      </a:folHlink>
    </a:clrScheme>
    <a:fontScheme name="HUMAK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f56e2f-77d4-41e7-a589-672d8d891db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906C79AE89B14183A2C3D63051EB40" ma:contentTypeVersion="16" ma:contentTypeDescription="Luo uusi asiakirja." ma:contentTypeScope="" ma:versionID="989e0bbbf25ed191fe50b246bd0e7352">
  <xsd:schema xmlns:xsd="http://www.w3.org/2001/XMLSchema" xmlns:xs="http://www.w3.org/2001/XMLSchema" xmlns:p="http://schemas.microsoft.com/office/2006/metadata/properties" xmlns:ns3="68f56e2f-77d4-41e7-a589-672d8d891dbf" xmlns:ns4="5f71a75e-eaa8-4763-a553-3c9296f6b366" targetNamespace="http://schemas.microsoft.com/office/2006/metadata/properties" ma:root="true" ma:fieldsID="cbde8573b10de6dbcfc18b60c8f1887e" ns3:_="" ns4:_="">
    <xsd:import namespace="68f56e2f-77d4-41e7-a589-672d8d891dbf"/>
    <xsd:import namespace="5f71a75e-eaa8-4763-a553-3c9296f6b3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56e2f-77d4-41e7-a589-672d8d891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a75e-eaa8-4763-a553-3c9296f6b3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8E87D-083C-4034-AFA8-EBD384EA85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E6F06-D2FD-4101-8FD0-F3B31261F3BF}">
  <ds:schemaRefs>
    <ds:schemaRef ds:uri="http://schemas.microsoft.com/office/2006/metadata/properties"/>
    <ds:schemaRef ds:uri="http://schemas.microsoft.com/office/infopath/2007/PartnerControls"/>
    <ds:schemaRef ds:uri="68f56e2f-77d4-41e7-a589-672d8d891dbf"/>
  </ds:schemaRefs>
</ds:datastoreItem>
</file>

<file path=customXml/itemProps3.xml><?xml version="1.0" encoding="utf-8"?>
<ds:datastoreItem xmlns:ds="http://schemas.openxmlformats.org/officeDocument/2006/customXml" ds:itemID="{14893F6F-294F-4F53-9185-070B91F0B4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1520EC-E12B-494E-9266-B6A2FC514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56e2f-77d4-41e7-a589-672d8d891dbf"/>
    <ds:schemaRef ds:uri="5f71a75e-eaa8-4763-a553-3c9296f6b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Opinnaytetyo-mallipohja-Humak (1).dotx</Template>
  <TotalTime>13</TotalTime>
  <Pages>7</Pages>
  <Words>866</Words>
  <Characters>4561</Characters>
  <Application>Microsoft Office Word</Application>
  <DocSecurity>0</DocSecurity>
  <Lines>175</Lines>
  <Paragraphs>113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Helka Luttinen</dc:creator>
  <cp:keywords/>
  <dc:description/>
  <cp:lastModifiedBy>Netta Humalamäki</cp:lastModifiedBy>
  <cp:revision>5</cp:revision>
  <dcterms:created xsi:type="dcterms:W3CDTF">2025-03-26T13:20:00Z</dcterms:created>
  <dcterms:modified xsi:type="dcterms:W3CDTF">2025-03-26T13:45:00Z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0x01010081906C79AE89B14183A2C3D63051EB40</vt:lpwstr>
  </property>
  <property fmtid="{D5CDD505-2E9C-101B-9397-08002B2CF9AE}" pid="3" name="MediaServiceImageTags">
    <vt:lpwstr/>
  </property>
  <property fmtid="{D5CDD505-2E9C-101B-9397-08002B2CF9AE}" pid="4" name="GrammarlyDocumentId">
    <vt:lpwstr>c1b82d94d4708eaba60889c2beb2b125b0fbbc7085be22e392b538d228d53ed9</vt:lpwstr>
  </property>
</Properties>
</file>